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word/header9.xml" ContentType="application/vnd.openxmlformats-officedocument.wordprocessingml.header+xml"/>
  <Override PartName="/word/footer12.xml" ContentType="application/vnd.openxmlformats-officedocument.wordprocessingml.foot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12.xml" ContentType="application/vnd.openxmlformats-officedocument.wordprocessingml.header+xml"/>
  <Override PartName="/word/footer15.xml" ContentType="application/vnd.openxmlformats-officedocument.wordprocessingml.foot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14.xml" ContentType="application/vnd.openxmlformats-officedocument.wordprocessingml.header+xml"/>
  <Override PartName="/word/footer17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16.xml" ContentType="application/vnd.openxmlformats-officedocument.wordprocessingml.header+xml"/>
  <Override PartName="/word/footer19.xml" ContentType="application/vnd.openxmlformats-officedocument.wordprocessingml.footer+xml"/>
  <Override PartName="/word/header17.xml" ContentType="application/vnd.openxmlformats-officedocument.wordprocessingml.header+xml"/>
  <Override PartName="/word/footer20.xml" ContentType="application/vnd.openxmlformats-officedocument.wordprocessingml.footer+xml"/>
  <Override PartName="/word/header18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13FC18" w14:textId="77777777" w:rsidR="00C62A34" w:rsidRDefault="00C62A34" w:rsidP="00C62A34">
      <w:r>
        <w:rPr>
          <w:noProof/>
        </w:rPr>
        <w:drawing>
          <wp:inline distT="0" distB="0" distL="0" distR="0" wp14:anchorId="54C5AC1A" wp14:editId="3E683D62">
            <wp:extent cx="1947545" cy="473710"/>
            <wp:effectExtent l="0" t="0" r="0" b="2540"/>
            <wp:docPr id="82" name="Picture 4" descr="National Institutes of Health. National Center for Complementary and Integrative Health log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4" descr="National Institutes of Health. National Center for Complementary and Integrative Health log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4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AD906" w14:textId="77777777" w:rsidR="00985685" w:rsidRDefault="002674FC" w:rsidP="007D3D3B">
      <w:pPr>
        <w:pStyle w:val="Heading1"/>
        <w:tabs>
          <w:tab w:val="clear" w:pos="1152"/>
        </w:tabs>
        <w:ind w:left="0" w:firstLine="0"/>
      </w:pPr>
      <w:r w:rsidRPr="002674FC">
        <w:t xml:space="preserve">Essential Regulatory Documents </w:t>
      </w:r>
      <w:r w:rsidR="007D3D3B">
        <w:br/>
      </w:r>
      <w:r w:rsidRPr="002674FC">
        <w:t>Guidance and Binder Tabs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990"/>
        <w:gridCol w:w="7946"/>
      </w:tblGrid>
      <w:tr w:rsidR="001A58A5" w:rsidRPr="001A58A5" w14:paraId="71E081F3" w14:textId="77777777" w:rsidTr="001A58A5">
        <w:tc>
          <w:tcPr>
            <w:tcW w:w="984" w:type="pct"/>
          </w:tcPr>
          <w:p w14:paraId="54247D68" w14:textId="77777777" w:rsidR="001A58A5" w:rsidRPr="001A58A5" w:rsidRDefault="002674FC" w:rsidP="001A58A5">
            <w:pPr>
              <w:pStyle w:val="TRH-TableRowHeading"/>
            </w:pPr>
            <w:r w:rsidRPr="001A58A5">
              <w:t>Purpose:</w:t>
            </w:r>
          </w:p>
        </w:tc>
        <w:tc>
          <w:tcPr>
            <w:tcW w:w="4016" w:type="pct"/>
          </w:tcPr>
          <w:p w14:paraId="16EBDF41" w14:textId="77777777" w:rsidR="001A58A5" w:rsidRPr="002674FC" w:rsidRDefault="002674FC" w:rsidP="00832EFE">
            <w:pPr>
              <w:pStyle w:val="TX-TableText"/>
              <w:rPr>
                <w:spacing w:val="-2"/>
              </w:rPr>
            </w:pPr>
            <w:r w:rsidRPr="002674FC">
              <w:rPr>
                <w:spacing w:val="-2"/>
              </w:rPr>
              <w:t>To provide an organizational framework and guidance for filing paper versions of essential study documents (or referencing location of an electronically stored file) and to provide a cover page with a description of the required contents for each binder section</w:t>
            </w:r>
          </w:p>
        </w:tc>
      </w:tr>
      <w:tr w:rsidR="001A58A5" w:rsidRPr="001A58A5" w14:paraId="0F5F4D6F" w14:textId="77777777" w:rsidTr="001A58A5">
        <w:tc>
          <w:tcPr>
            <w:tcW w:w="984" w:type="pct"/>
          </w:tcPr>
          <w:p w14:paraId="4CE6301A" w14:textId="77777777" w:rsidR="001A58A5" w:rsidRPr="001A58A5" w:rsidRDefault="002674FC" w:rsidP="001A58A5">
            <w:pPr>
              <w:pStyle w:val="TRH-TableRowHeading"/>
            </w:pPr>
            <w:r w:rsidRPr="001A58A5">
              <w:t>Audience/User:</w:t>
            </w:r>
          </w:p>
        </w:tc>
        <w:tc>
          <w:tcPr>
            <w:tcW w:w="4016" w:type="pct"/>
          </w:tcPr>
          <w:p w14:paraId="35D033C8" w14:textId="77777777" w:rsidR="001A58A5" w:rsidRPr="001A58A5" w:rsidRDefault="002674FC" w:rsidP="00832EFE">
            <w:pPr>
              <w:pStyle w:val="TX-TableText"/>
            </w:pPr>
            <w:r w:rsidRPr="00717E56">
              <w:t xml:space="preserve">Study coordinators or individuals responsible for establishing the </w:t>
            </w:r>
            <w:r>
              <w:t>e</w:t>
            </w:r>
            <w:r w:rsidRPr="00717E56">
              <w:t>ssentia</w:t>
            </w:r>
            <w:r>
              <w:t>l document binder (synonyms:</w:t>
            </w:r>
            <w:r w:rsidRPr="00717E56">
              <w:t xml:space="preserve"> </w:t>
            </w:r>
            <w:r>
              <w:t>R</w:t>
            </w:r>
            <w:r w:rsidRPr="00717E56">
              <w:t xml:space="preserve">egulatory </w:t>
            </w:r>
            <w:r>
              <w:t>B</w:t>
            </w:r>
            <w:r w:rsidRPr="00717E56">
              <w:t xml:space="preserve">inder, </w:t>
            </w:r>
            <w:r>
              <w:t>Investigator Binder, I</w:t>
            </w:r>
            <w:r w:rsidRPr="00717E56">
              <w:t xml:space="preserve">nvestigational </w:t>
            </w:r>
            <w:r>
              <w:t>S</w:t>
            </w:r>
            <w:r w:rsidRPr="00717E56">
              <w:t xml:space="preserve">ite </w:t>
            </w:r>
            <w:r>
              <w:t>F</w:t>
            </w:r>
            <w:r w:rsidRPr="00717E56">
              <w:t>ile (ISF)</w:t>
            </w:r>
            <w:r>
              <w:t>,</w:t>
            </w:r>
            <w:r w:rsidRPr="00717E56">
              <w:t xml:space="preserve"> </w:t>
            </w:r>
            <w:r>
              <w:t>and</w:t>
            </w:r>
            <w:r w:rsidRPr="00717E56">
              <w:t xml:space="preserve"> </w:t>
            </w:r>
            <w:r>
              <w:t>S</w:t>
            </w:r>
            <w:r w:rsidRPr="00717E56">
              <w:t xml:space="preserve">tudy </w:t>
            </w:r>
            <w:r>
              <w:t>B</w:t>
            </w:r>
            <w:r w:rsidRPr="00717E56">
              <w:t>inder)</w:t>
            </w:r>
          </w:p>
        </w:tc>
      </w:tr>
      <w:tr w:rsidR="001A58A5" w:rsidRPr="001A58A5" w14:paraId="295CFFA5" w14:textId="77777777" w:rsidTr="001A58A5">
        <w:tc>
          <w:tcPr>
            <w:tcW w:w="984" w:type="pct"/>
          </w:tcPr>
          <w:p w14:paraId="562A63A1" w14:textId="77777777" w:rsidR="001A58A5" w:rsidRPr="001A58A5" w:rsidRDefault="002674FC" w:rsidP="001A58A5">
            <w:pPr>
              <w:pStyle w:val="TRH-TableRowHeading"/>
            </w:pPr>
            <w:r w:rsidRPr="001A58A5">
              <w:t>Details:</w:t>
            </w:r>
          </w:p>
        </w:tc>
        <w:tc>
          <w:tcPr>
            <w:tcW w:w="4016" w:type="pct"/>
          </w:tcPr>
          <w:p w14:paraId="333CFC31" w14:textId="77777777" w:rsidR="002674FC" w:rsidRDefault="002674FC" w:rsidP="002674FC">
            <w:pPr>
              <w:pStyle w:val="TB-TableBullets"/>
            </w:pPr>
            <w:r>
              <w:t>This document clarifies the standard content of the binder.</w:t>
            </w:r>
          </w:p>
          <w:p w14:paraId="45A3C26F" w14:textId="77777777" w:rsidR="002674FC" w:rsidRPr="002674FC" w:rsidRDefault="002674FC" w:rsidP="002674FC">
            <w:pPr>
              <w:pStyle w:val="TB-TableBullets"/>
              <w:rPr>
                <w:spacing w:val="-4"/>
              </w:rPr>
            </w:pPr>
            <w:r w:rsidRPr="002674FC">
              <w:rPr>
                <w:spacing w:val="-4"/>
              </w:rPr>
              <w:t>It is the responsibility of the investigator to ensure compliance with good clinical practice (GCP), institutional review board (IRB), and applicable regulatory requirements.</w:t>
            </w:r>
          </w:p>
          <w:p w14:paraId="366705F9" w14:textId="77777777" w:rsidR="001A58A5" w:rsidRPr="001A58A5" w:rsidRDefault="002674FC" w:rsidP="002674FC">
            <w:pPr>
              <w:pStyle w:val="TB-TableBullets"/>
            </w:pPr>
            <w:r>
              <w:t>This document serves as a template and may be modified for study-specific needs/requirements.</w:t>
            </w:r>
          </w:p>
        </w:tc>
      </w:tr>
      <w:tr w:rsidR="001A58A5" w:rsidRPr="001A58A5" w14:paraId="30DE1FD4" w14:textId="77777777" w:rsidTr="001A58A5">
        <w:tc>
          <w:tcPr>
            <w:tcW w:w="984" w:type="pct"/>
          </w:tcPr>
          <w:p w14:paraId="6FC81CC7" w14:textId="77777777" w:rsidR="001A58A5" w:rsidRPr="001A58A5" w:rsidRDefault="002674FC" w:rsidP="001A58A5">
            <w:pPr>
              <w:pStyle w:val="TRH-TableRowHeading"/>
            </w:pPr>
            <w:r w:rsidRPr="001A58A5">
              <w:t>Best Practice Recommendations:</w:t>
            </w:r>
          </w:p>
        </w:tc>
        <w:tc>
          <w:tcPr>
            <w:tcW w:w="4016" w:type="pct"/>
          </w:tcPr>
          <w:p w14:paraId="6B04F534" w14:textId="77777777" w:rsidR="00E7612A" w:rsidRDefault="002674FC" w:rsidP="002674FC">
            <w:pPr>
              <w:pStyle w:val="TB-TableBullets"/>
            </w:pPr>
            <w:r>
              <w:t>Store items in reverse chronological order, with the newest items within a section placed at the front of the section.</w:t>
            </w:r>
          </w:p>
          <w:p w14:paraId="383FAFEC" w14:textId="77777777" w:rsidR="002674FC" w:rsidRDefault="002674FC" w:rsidP="002674FC">
            <w:pPr>
              <w:pStyle w:val="TB-TableBullets"/>
            </w:pPr>
            <w:r>
              <w:t>Use the requirements note at the top of each binder tab to determine if that section is required for your study.</w:t>
            </w:r>
          </w:p>
          <w:p w14:paraId="7E4CB717" w14:textId="77777777" w:rsidR="002674FC" w:rsidRDefault="002674FC" w:rsidP="002674FC">
            <w:pPr>
              <w:pStyle w:val="TB-TableBullets"/>
            </w:pPr>
            <w:r>
              <w:t>Multisite studies: The lead site may choose to customize the binder tabs for the study and provide to all participating sites.</w:t>
            </w:r>
          </w:p>
          <w:p w14:paraId="6018DCB3" w14:textId="77777777" w:rsidR="002674FC" w:rsidRDefault="002674FC" w:rsidP="002674FC">
            <w:pPr>
              <w:pStyle w:val="TB-TableBullets"/>
            </w:pPr>
            <w:r>
              <w:t>Electronic documents: The recommendation is to store paper copies of documents in the binder. However, if you elect to use only electronic copies of particular documents, the following guidelines should be observed:</w:t>
            </w:r>
          </w:p>
          <w:p w14:paraId="34D795DF" w14:textId="77777777" w:rsidR="002674FC" w:rsidRDefault="002674FC" w:rsidP="002674FC">
            <w:pPr>
              <w:pStyle w:val="TB-TableBullets"/>
              <w:numPr>
                <w:ilvl w:val="1"/>
                <w:numId w:val="11"/>
              </w:numPr>
              <w:ind w:left="792"/>
            </w:pPr>
            <w:r>
              <w:t>Either a) place a paper placeholder in the relevant location of the binder that directs an individual to the electronic location, or b) place a paper placeholder in one location in the binder that includes a list of all documents that are stored only in electronic format, along with the specific electronic path for each item.</w:t>
            </w:r>
          </w:p>
          <w:p w14:paraId="4D9D537E" w14:textId="77777777" w:rsidR="002674FC" w:rsidRDefault="002674FC" w:rsidP="002674FC">
            <w:pPr>
              <w:pStyle w:val="TB-TableBullets"/>
              <w:numPr>
                <w:ilvl w:val="1"/>
                <w:numId w:val="11"/>
              </w:numPr>
              <w:ind w:left="792"/>
            </w:pPr>
            <w:r>
              <w:t>Electronic-only documents should be limited to documents that a) are easily accessible by site staff; b) an inspector, auditor, or clinical monitor can be provided with easy access to the relevant electronic materials during a site visit; and c) the electronic location is controlled, regularly backed up, and is not in danger of disappearing or changing in the foreseeable future.</w:t>
            </w:r>
          </w:p>
          <w:p w14:paraId="2798ED8E" w14:textId="77777777" w:rsidR="001A58A5" w:rsidRPr="001A58A5" w:rsidRDefault="002674FC" w:rsidP="002674FC">
            <w:pPr>
              <w:pStyle w:val="TB-TableBullets"/>
              <w:numPr>
                <w:ilvl w:val="1"/>
                <w:numId w:val="11"/>
              </w:numPr>
              <w:ind w:left="792"/>
            </w:pPr>
            <w:r>
              <w:t>For e-mail correspondence, sites may want to include clarification in the binder that e-mail will be archived to a permanent storage medium on a particular schedule (specify in documentation) and the media will be stored in the binder or an easily accessible location.</w:t>
            </w:r>
          </w:p>
        </w:tc>
      </w:tr>
      <w:tr w:rsidR="001A58A5" w:rsidRPr="001A58A5" w14:paraId="192D4FC0" w14:textId="77777777" w:rsidTr="001A58A5">
        <w:tc>
          <w:tcPr>
            <w:tcW w:w="984" w:type="pct"/>
          </w:tcPr>
          <w:p w14:paraId="5477C72E" w14:textId="77777777" w:rsidR="001A58A5" w:rsidRPr="001A58A5" w:rsidRDefault="002674FC" w:rsidP="001A58A5">
            <w:pPr>
              <w:pStyle w:val="TRH-TableRowHeading"/>
            </w:pPr>
            <w:r w:rsidRPr="002674FC">
              <w:t>References:</w:t>
            </w:r>
          </w:p>
        </w:tc>
        <w:tc>
          <w:tcPr>
            <w:tcW w:w="4016" w:type="pct"/>
          </w:tcPr>
          <w:p w14:paraId="12210E46" w14:textId="77777777" w:rsidR="001A58A5" w:rsidRPr="001A58A5" w:rsidRDefault="002674FC" w:rsidP="00847015">
            <w:pPr>
              <w:pStyle w:val="TX-TableText"/>
            </w:pPr>
            <w:r w:rsidRPr="002674FC">
              <w:t>Good Clinical Practice (E6) Section 8.1, 8.2, 8.3, 8.4</w:t>
            </w:r>
          </w:p>
        </w:tc>
      </w:tr>
    </w:tbl>
    <w:p w14:paraId="7A5934B0" w14:textId="77777777" w:rsidR="001A58A5" w:rsidRPr="00C86992" w:rsidRDefault="001A58A5" w:rsidP="00C86992">
      <w:pPr>
        <w:pStyle w:val="Heading2"/>
        <w:rPr>
          <w:rStyle w:val="BoldUnderscore"/>
          <w:b/>
          <w:bCs w:val="0"/>
        </w:rPr>
      </w:pPr>
      <w:r w:rsidRPr="00C86992">
        <w:rPr>
          <w:rStyle w:val="BoldUnderscore"/>
          <w:b/>
          <w:bCs w:val="0"/>
        </w:rPr>
        <w:lastRenderedPageBreak/>
        <w:t>Tool Revision History: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36"/>
        <w:gridCol w:w="1639"/>
        <w:gridCol w:w="6656"/>
      </w:tblGrid>
      <w:tr w:rsidR="001A58A5" w:rsidRPr="00A24CA1" w14:paraId="04F8AF85" w14:textId="77777777" w:rsidTr="001A58A5">
        <w:trPr>
          <w:cantSplit/>
          <w:trHeight w:val="360"/>
        </w:trPr>
        <w:tc>
          <w:tcPr>
            <w:tcW w:w="1649" w:type="pct"/>
            <w:gridSpan w:val="2"/>
            <w:vAlign w:val="center"/>
          </w:tcPr>
          <w:p w14:paraId="4B475021" w14:textId="77777777" w:rsidR="001A58A5" w:rsidRPr="001A58A5" w:rsidRDefault="001A58A5" w:rsidP="000E7AB7">
            <w:pPr>
              <w:pStyle w:val="TH-TableHeading"/>
              <w:keepNext/>
              <w:keepLines/>
              <w:rPr>
                <w:rStyle w:val="Strong"/>
                <w:b/>
                <w:bCs w:val="0"/>
              </w:rPr>
            </w:pPr>
            <w:r w:rsidRPr="001A58A5">
              <w:rPr>
                <w:rStyle w:val="Strong"/>
                <w:b/>
                <w:bCs w:val="0"/>
              </w:rPr>
              <w:t>Version</w:t>
            </w:r>
          </w:p>
        </w:tc>
        <w:tc>
          <w:tcPr>
            <w:tcW w:w="3351" w:type="pct"/>
            <w:tcBorders>
              <w:top w:val="nil"/>
              <w:right w:val="nil"/>
            </w:tcBorders>
            <w:vAlign w:val="center"/>
          </w:tcPr>
          <w:p w14:paraId="09D9D623" w14:textId="77777777" w:rsidR="001A58A5" w:rsidRPr="001A58A5" w:rsidRDefault="001A58A5" w:rsidP="000E7AB7">
            <w:pPr>
              <w:pStyle w:val="TH-TableHeading"/>
              <w:keepNext/>
              <w:keepLines/>
            </w:pPr>
          </w:p>
        </w:tc>
      </w:tr>
      <w:tr w:rsidR="001A58A5" w:rsidRPr="00A24CA1" w14:paraId="39384B62" w14:textId="77777777" w:rsidTr="001A58A5">
        <w:trPr>
          <w:cantSplit/>
          <w:trHeight w:val="360"/>
        </w:trPr>
        <w:tc>
          <w:tcPr>
            <w:tcW w:w="824" w:type="pct"/>
            <w:vAlign w:val="center"/>
          </w:tcPr>
          <w:p w14:paraId="53723AA3" w14:textId="77777777" w:rsidR="001A58A5" w:rsidRPr="001A58A5" w:rsidRDefault="001A58A5" w:rsidP="000E7AB7">
            <w:pPr>
              <w:pStyle w:val="TH-TableHeading"/>
              <w:keepNext/>
              <w:keepLines/>
            </w:pPr>
            <w:r w:rsidRPr="001A58A5">
              <w:t>Number</w:t>
            </w:r>
          </w:p>
        </w:tc>
        <w:tc>
          <w:tcPr>
            <w:tcW w:w="824" w:type="pct"/>
            <w:vAlign w:val="center"/>
          </w:tcPr>
          <w:p w14:paraId="60405754" w14:textId="77777777" w:rsidR="001A58A5" w:rsidRPr="001A58A5" w:rsidRDefault="001A58A5" w:rsidP="000E7AB7">
            <w:pPr>
              <w:pStyle w:val="TH-TableHeading"/>
              <w:keepNext/>
              <w:keepLines/>
            </w:pPr>
            <w:r w:rsidRPr="001A58A5">
              <w:t>Date</w:t>
            </w:r>
          </w:p>
        </w:tc>
        <w:tc>
          <w:tcPr>
            <w:tcW w:w="3351" w:type="pct"/>
            <w:vAlign w:val="center"/>
          </w:tcPr>
          <w:p w14:paraId="1F6322BC" w14:textId="77777777" w:rsidR="001A58A5" w:rsidRPr="001A58A5" w:rsidRDefault="001A58A5" w:rsidP="000E7AB7">
            <w:pPr>
              <w:pStyle w:val="TH-TableHeading"/>
              <w:keepNext/>
              <w:keepLines/>
              <w:jc w:val="left"/>
            </w:pPr>
            <w:r w:rsidRPr="001A58A5">
              <w:t>Summary of Revisions Made:</w:t>
            </w:r>
          </w:p>
        </w:tc>
      </w:tr>
      <w:tr w:rsidR="001A58A5" w:rsidRPr="00A24CA1" w14:paraId="37DFD723" w14:textId="77777777" w:rsidTr="001A58A5">
        <w:trPr>
          <w:cantSplit/>
          <w:trHeight w:val="360"/>
        </w:trPr>
        <w:tc>
          <w:tcPr>
            <w:tcW w:w="824" w:type="pct"/>
            <w:vAlign w:val="center"/>
          </w:tcPr>
          <w:p w14:paraId="3FB0B436" w14:textId="77777777" w:rsidR="001A58A5" w:rsidRPr="001A58A5" w:rsidRDefault="000E7AB7" w:rsidP="000E7AB7">
            <w:pPr>
              <w:pStyle w:val="TX-TableText"/>
              <w:keepNext/>
              <w:keepLines/>
              <w:ind w:left="0"/>
              <w:jc w:val="center"/>
            </w:pPr>
            <w:r w:rsidRPr="000E7AB7">
              <w:t>1.0</w:t>
            </w:r>
          </w:p>
        </w:tc>
        <w:tc>
          <w:tcPr>
            <w:tcW w:w="824" w:type="pct"/>
            <w:vAlign w:val="center"/>
          </w:tcPr>
          <w:p w14:paraId="78FE4BA3" w14:textId="77777777" w:rsidR="001A58A5" w:rsidRPr="001A58A5" w:rsidRDefault="000E7AB7" w:rsidP="000E7AB7">
            <w:pPr>
              <w:pStyle w:val="TX-TableText"/>
              <w:keepNext/>
              <w:keepLines/>
              <w:ind w:left="0"/>
              <w:jc w:val="center"/>
            </w:pPr>
            <w:r w:rsidRPr="000E7AB7">
              <w:t>29March2012</w:t>
            </w:r>
          </w:p>
        </w:tc>
        <w:tc>
          <w:tcPr>
            <w:tcW w:w="3351" w:type="pct"/>
          </w:tcPr>
          <w:p w14:paraId="4EA8AC1E" w14:textId="77777777" w:rsidR="001A58A5" w:rsidRPr="001A58A5" w:rsidRDefault="000E7AB7" w:rsidP="000E7AB7">
            <w:pPr>
              <w:pStyle w:val="TX-TableText"/>
              <w:keepNext/>
              <w:keepLines/>
              <w:ind w:left="0"/>
            </w:pPr>
            <w:r w:rsidRPr="000E7AB7">
              <w:t>Approved version</w:t>
            </w:r>
          </w:p>
        </w:tc>
      </w:tr>
      <w:tr w:rsidR="001A58A5" w:rsidRPr="00A24CA1" w14:paraId="4EE3F3CE" w14:textId="77777777" w:rsidTr="001A58A5">
        <w:trPr>
          <w:cantSplit/>
          <w:trHeight w:val="360"/>
        </w:trPr>
        <w:tc>
          <w:tcPr>
            <w:tcW w:w="824" w:type="pct"/>
            <w:vAlign w:val="center"/>
          </w:tcPr>
          <w:p w14:paraId="214D2432" w14:textId="77777777" w:rsidR="001A58A5" w:rsidRPr="001A58A5" w:rsidRDefault="000E7AB7" w:rsidP="000E7AB7">
            <w:pPr>
              <w:pStyle w:val="TX-TableText"/>
              <w:keepNext/>
              <w:keepLines/>
              <w:ind w:left="0"/>
              <w:jc w:val="center"/>
            </w:pPr>
            <w:r w:rsidRPr="000E7AB7">
              <w:t>2.0</w:t>
            </w:r>
          </w:p>
        </w:tc>
        <w:tc>
          <w:tcPr>
            <w:tcW w:w="824" w:type="pct"/>
            <w:vAlign w:val="center"/>
          </w:tcPr>
          <w:p w14:paraId="27725AC5" w14:textId="77777777" w:rsidR="001A58A5" w:rsidRPr="001A58A5" w:rsidRDefault="000E7AB7" w:rsidP="000E7AB7">
            <w:pPr>
              <w:pStyle w:val="TX-TableText"/>
              <w:keepNext/>
              <w:keepLines/>
              <w:ind w:left="0"/>
              <w:jc w:val="center"/>
            </w:pPr>
            <w:r w:rsidRPr="000E7AB7">
              <w:t>24Apr2013</w:t>
            </w:r>
          </w:p>
        </w:tc>
        <w:tc>
          <w:tcPr>
            <w:tcW w:w="3351" w:type="pct"/>
          </w:tcPr>
          <w:p w14:paraId="691111C7" w14:textId="77777777" w:rsidR="001A58A5" w:rsidRPr="001A58A5" w:rsidRDefault="000E7AB7" w:rsidP="000E7AB7">
            <w:pPr>
              <w:pStyle w:val="TX-TableText"/>
              <w:keepNext/>
              <w:keepLines/>
              <w:ind w:left="0"/>
            </w:pPr>
            <w:r w:rsidRPr="000E7AB7">
              <w:t>Additional tabs and example documents added</w:t>
            </w:r>
          </w:p>
        </w:tc>
      </w:tr>
    </w:tbl>
    <w:p w14:paraId="1A0D10FC" w14:textId="77777777" w:rsidR="00A24CA1" w:rsidRDefault="00A24CA1" w:rsidP="001A58A5">
      <w:pPr>
        <w:pStyle w:val="L1-FlLSp12"/>
        <w:sectPr w:rsidR="00A24CA1" w:rsidSect="007D3D3B">
          <w:footerReference w:type="default" r:id="rId8"/>
          <w:footerReference w:type="first" r:id="rId9"/>
          <w:pgSz w:w="12240" w:h="15840" w:code="1"/>
          <w:pgMar w:top="720" w:right="1152" w:bottom="1440" w:left="1152" w:header="720" w:footer="576" w:gutter="0"/>
          <w:cols w:space="720"/>
          <w:titlePg/>
          <w:docGrid w:linePitch="326"/>
        </w:sectPr>
      </w:pPr>
    </w:p>
    <w:p w14:paraId="025163A6" w14:textId="77777777" w:rsidR="00B249D9" w:rsidRPr="005957F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lastRenderedPageBreak/>
        <w:t>Regulatory Binder Tabs</w:t>
      </w:r>
    </w:p>
    <w:p w14:paraId="07689174" w14:textId="77777777" w:rsidR="00B249D9" w:rsidRPr="00D41B11" w:rsidRDefault="00B249D9" w:rsidP="00B249D9">
      <w:pPr>
        <w:pStyle w:val="Heading2"/>
      </w:pPr>
      <w:r w:rsidRPr="00D41B11">
        <w:t>Introduction</w:t>
      </w:r>
      <w:r>
        <w:t>:</w:t>
      </w:r>
    </w:p>
    <w:p w14:paraId="51A0C0D2" w14:textId="77777777" w:rsidR="00E7612A" w:rsidRDefault="00B249D9" w:rsidP="003A22DB">
      <w:pPr>
        <w:pStyle w:val="SL-FlLftSgl"/>
      </w:pPr>
      <w:r>
        <w:t xml:space="preserve">The following tabs are recommended for use in the Regulatory Binder. This document serves as a template and may be modified for study-specific requirements. Documents should be filed in reverse chronological order. It is </w:t>
      </w:r>
      <w:r w:rsidRPr="00D34330">
        <w:t xml:space="preserve">the responsibility of the </w:t>
      </w:r>
      <w:r>
        <w:t>i</w:t>
      </w:r>
      <w:r w:rsidRPr="00D34330">
        <w:t>nvestigator to ensure</w:t>
      </w:r>
      <w:r>
        <w:t xml:space="preserve"> </w:t>
      </w:r>
      <w:r w:rsidRPr="00D34330">
        <w:t xml:space="preserve">compliance </w:t>
      </w:r>
      <w:r>
        <w:t xml:space="preserve">with </w:t>
      </w:r>
      <w:r w:rsidRPr="00D34330">
        <w:t>GCP and applicable regulatory requirements</w:t>
      </w:r>
      <w:r>
        <w:t>.</w:t>
      </w:r>
    </w:p>
    <w:p w14:paraId="1F12132C" w14:textId="77777777" w:rsidR="00B249D9" w:rsidRDefault="00B249D9" w:rsidP="003A22DB">
      <w:pPr>
        <w:pStyle w:val="SL-FlLftSgl"/>
        <w:rPr>
          <w:rFonts w:cs="Arial"/>
          <w:szCs w:val="24"/>
        </w:rPr>
      </w:pPr>
      <w:r w:rsidRPr="00622860">
        <w:rPr>
          <w:rFonts w:cs="Arial"/>
          <w:szCs w:val="24"/>
        </w:rPr>
        <w:t>Please visit the NCC</w:t>
      </w:r>
      <w:r w:rsidR="008012B7">
        <w:rPr>
          <w:rFonts w:cs="Arial"/>
          <w:szCs w:val="24"/>
        </w:rPr>
        <w:t>IH</w:t>
      </w:r>
      <w:r w:rsidRPr="00622860">
        <w:rPr>
          <w:rFonts w:cs="Arial"/>
          <w:szCs w:val="24"/>
        </w:rPr>
        <w:t xml:space="preserve"> Clinical Toolbox Web site </w:t>
      </w:r>
      <w:hyperlink r:id="rId10" w:tooltip="NCCIH Clinical Toolbox Web site" w:history="1">
        <w:r w:rsidR="008012B7">
          <w:rPr>
            <w:rStyle w:val="Hyperlink"/>
          </w:rPr>
          <w:t>nccih.nih.gov/grants/toolbox</w:t>
        </w:r>
      </w:hyperlink>
      <w:r w:rsidRPr="00622860">
        <w:rPr>
          <w:rFonts w:cs="Arial"/>
          <w:szCs w:val="24"/>
        </w:rPr>
        <w:t xml:space="preserve"> to access the sample templates and tools included in the </w:t>
      </w:r>
      <w:r>
        <w:rPr>
          <w:rFonts w:cs="Arial"/>
          <w:szCs w:val="24"/>
        </w:rPr>
        <w:t>R</w:t>
      </w:r>
      <w:r w:rsidRPr="00622860">
        <w:rPr>
          <w:rFonts w:cs="Arial"/>
          <w:szCs w:val="24"/>
        </w:rPr>
        <w:t xml:space="preserve">egulatory </w:t>
      </w:r>
      <w:r>
        <w:rPr>
          <w:rFonts w:cs="Arial"/>
          <w:szCs w:val="24"/>
        </w:rPr>
        <w:t>B</w:t>
      </w:r>
      <w:r w:rsidRPr="00622860">
        <w:rPr>
          <w:rFonts w:cs="Arial"/>
          <w:szCs w:val="24"/>
        </w:rPr>
        <w:t>inder.</w:t>
      </w:r>
    </w:p>
    <w:p w14:paraId="13762FD7" w14:textId="77777777" w:rsidR="00B249D9" w:rsidRDefault="00B249D9" w:rsidP="003A22DB">
      <w:pPr>
        <w:pStyle w:val="SL-FlLftSgl"/>
      </w:pPr>
      <w:r>
        <w:br w:type="page"/>
      </w:r>
    </w:p>
    <w:p w14:paraId="38160F11" w14:textId="77777777" w:rsidR="00B249D9" w:rsidRPr="003A22DB" w:rsidRDefault="00B249D9" w:rsidP="00C674D4">
      <w:pPr>
        <w:pStyle w:val="BodyText"/>
        <w:ind w:left="1008" w:right="1008"/>
      </w:pPr>
      <w:r w:rsidRPr="003A22DB">
        <w:lastRenderedPageBreak/>
        <w:t xml:space="preserve">Required for both observational and interventional </w:t>
      </w:r>
      <w:r w:rsidRPr="003A22DB">
        <w:br/>
        <w:t>clinical research studies</w:t>
      </w:r>
    </w:p>
    <w:p w14:paraId="414CCF59" w14:textId="77777777" w:rsidR="00B249D9" w:rsidRPr="005957F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Protocol and Amendments</w:t>
      </w:r>
    </w:p>
    <w:p w14:paraId="3ABB70CF" w14:textId="77777777" w:rsidR="00B249D9" w:rsidRDefault="00B249D9" w:rsidP="003A22DB">
      <w:pPr>
        <w:pStyle w:val="SL-FlLftSgl"/>
      </w:pPr>
      <w:r w:rsidRPr="00CC02DF">
        <w:t>This section should include:</w:t>
      </w:r>
    </w:p>
    <w:p w14:paraId="43E3891E" w14:textId="77777777" w:rsidR="00B249D9" w:rsidRDefault="00B249D9" w:rsidP="003A22DB">
      <w:pPr>
        <w:pStyle w:val="N1-1stBullet"/>
      </w:pPr>
      <w:r>
        <w:t>Log of Protocol Changes</w:t>
      </w:r>
    </w:p>
    <w:p w14:paraId="0B102E86" w14:textId="77777777" w:rsidR="00B249D9" w:rsidRPr="00870843" w:rsidRDefault="00B249D9" w:rsidP="003A22DB">
      <w:pPr>
        <w:pStyle w:val="N1-1stBullet"/>
      </w:pPr>
      <w:r>
        <w:t>I</w:t>
      </w:r>
      <w:r w:rsidRPr="00870843">
        <w:t>RB</w:t>
      </w:r>
      <w:r>
        <w:t>-</w:t>
      </w:r>
      <w:r w:rsidRPr="00870843">
        <w:t>approved protocol</w:t>
      </w:r>
    </w:p>
    <w:p w14:paraId="06D5905E" w14:textId="77777777" w:rsidR="00B249D9" w:rsidRDefault="00B249D9" w:rsidP="003A22DB">
      <w:pPr>
        <w:pStyle w:val="N1-1stBullet"/>
      </w:pPr>
      <w:r>
        <w:t>Signed principal investigator (PI) protocol signature page</w:t>
      </w:r>
    </w:p>
    <w:p w14:paraId="4A1016C7" w14:textId="77777777" w:rsidR="00E7612A" w:rsidRDefault="00B249D9" w:rsidP="003A22DB">
      <w:pPr>
        <w:pStyle w:val="N1-1stBullet"/>
      </w:pPr>
      <w:r>
        <w:t>IRB-approved</w:t>
      </w:r>
      <w:r w:rsidRPr="00CC02DF">
        <w:t xml:space="preserve"> </w:t>
      </w:r>
      <w:r>
        <w:t xml:space="preserve">protocol </w:t>
      </w:r>
      <w:r w:rsidRPr="00CC02DF">
        <w:t>amendment</w:t>
      </w:r>
      <w:r>
        <w:t>(</w:t>
      </w:r>
      <w:r w:rsidRPr="00CC02DF">
        <w:t>s</w:t>
      </w:r>
      <w:r>
        <w:t>)</w:t>
      </w:r>
    </w:p>
    <w:p w14:paraId="6646A5B6" w14:textId="77777777" w:rsidR="00B249D9" w:rsidRDefault="00B249D9" w:rsidP="003A22DB">
      <w:pPr>
        <w:pStyle w:val="N1-1stBullet"/>
      </w:pPr>
      <w:r>
        <w:t>Signed PI protocol amendment signature page(s)</w:t>
      </w:r>
    </w:p>
    <w:p w14:paraId="3F5013A7" w14:textId="77777777" w:rsidR="00B249D9" w:rsidRPr="00CC02DF" w:rsidRDefault="00B249D9" w:rsidP="003A22DB">
      <w:pPr>
        <w:pStyle w:val="N1-1stBullet"/>
      </w:pPr>
      <w:r>
        <w:t>If a protocol was not submitted or approved by the IRB, a note to the Study File needs to be generated to explain the surrounding circumstances, and the PI needs to sign and date the document.</w:t>
      </w:r>
    </w:p>
    <w:p w14:paraId="7E0ED404" w14:textId="77777777" w:rsidR="00B249D9" w:rsidRDefault="00B249D9" w:rsidP="003A22DB">
      <w:pPr>
        <w:pStyle w:val="SL-FlLftSgl"/>
      </w:pPr>
    </w:p>
    <w:p w14:paraId="19E8A24E" w14:textId="77777777" w:rsidR="00B249D9" w:rsidRDefault="00B249D9" w:rsidP="003A22DB">
      <w:pPr>
        <w:pStyle w:val="SL-FlLftSgl"/>
      </w:pPr>
      <w:r>
        <w:t>Link to NCC</w:t>
      </w:r>
      <w:r w:rsidR="008012B7">
        <w:t>IH</w:t>
      </w:r>
      <w:r>
        <w:t xml:space="preserve"> Protocol Template Tools: </w:t>
      </w:r>
      <w:hyperlink r:id="rId11" w:tooltip="NCCIH Protocol Template Tools" w:history="1">
        <w:r>
          <w:rPr>
            <w:rStyle w:val="Hyperlink"/>
          </w:rPr>
          <w:t>ncc</w:t>
        </w:r>
        <w:r w:rsidR="008012B7">
          <w:rPr>
            <w:rStyle w:val="Hyperlink"/>
          </w:rPr>
          <w:t>ih</w:t>
        </w:r>
        <w:r>
          <w:rPr>
            <w:rStyle w:val="Hyperlink"/>
          </w:rPr>
          <w:t>.nih.gov/grants/toolbox</w:t>
        </w:r>
      </w:hyperlink>
    </w:p>
    <w:p w14:paraId="0CA73FC3" w14:textId="77777777" w:rsidR="00B249D9" w:rsidRDefault="00B249D9" w:rsidP="003A22DB">
      <w:pPr>
        <w:pStyle w:val="SL-FlLftSgl"/>
      </w:pPr>
      <w:r>
        <w:br w:type="page"/>
      </w:r>
    </w:p>
    <w:p w14:paraId="0745E2E0" w14:textId="77777777" w:rsidR="00B249D9" w:rsidRPr="005301E4" w:rsidRDefault="00B249D9" w:rsidP="00C674D4">
      <w:pPr>
        <w:pStyle w:val="BodyText"/>
        <w:ind w:left="1008" w:right="1008"/>
      </w:pPr>
      <w:r w:rsidRPr="005301E4">
        <w:lastRenderedPageBreak/>
        <w:t xml:space="preserve">Required for both observational and interventional </w:t>
      </w:r>
      <w:r w:rsidRPr="005301E4">
        <w:br/>
        <w:t>clinical research studies</w:t>
      </w:r>
    </w:p>
    <w:p w14:paraId="1F1D6659" w14:textId="77777777" w:rsidR="00B249D9" w:rsidRPr="005957F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IRB-Approved Consent Documents</w:t>
      </w:r>
    </w:p>
    <w:p w14:paraId="45EC15EF" w14:textId="77777777" w:rsidR="00B249D9" w:rsidRDefault="00B249D9" w:rsidP="003A22DB">
      <w:pPr>
        <w:pStyle w:val="SL-FlLftSgl"/>
      </w:pPr>
      <w:r w:rsidRPr="00C90DE3">
        <w:t>This section should include:</w:t>
      </w:r>
    </w:p>
    <w:p w14:paraId="0D12551C" w14:textId="77777777" w:rsidR="00B249D9" w:rsidRDefault="00B249D9" w:rsidP="003A22DB">
      <w:pPr>
        <w:pStyle w:val="N1-1stBullet"/>
      </w:pPr>
      <w:r>
        <w:t>Log of Informed Consent Versions</w:t>
      </w:r>
    </w:p>
    <w:p w14:paraId="1357BA23" w14:textId="77777777" w:rsidR="00B249D9" w:rsidRPr="00C90DE3" w:rsidRDefault="00B249D9" w:rsidP="003A22DB">
      <w:pPr>
        <w:pStyle w:val="N1-1stBullet"/>
      </w:pPr>
      <w:r>
        <w:t>All IRB-</w:t>
      </w:r>
      <w:r w:rsidRPr="00D17774">
        <w:t>approved</w:t>
      </w:r>
      <w:r>
        <w:t xml:space="preserve"> and stamped </w:t>
      </w:r>
      <w:r w:rsidRPr="006770F8">
        <w:t>consent</w:t>
      </w:r>
      <w:r>
        <w:t xml:space="preserve"> documents.</w:t>
      </w:r>
    </w:p>
    <w:p w14:paraId="278C9593" w14:textId="77777777" w:rsidR="00B249D9" w:rsidRDefault="00B249D9" w:rsidP="003A22DB">
      <w:pPr>
        <w:pStyle w:val="SL-FlLftSgl"/>
      </w:pPr>
      <w:r>
        <w:t>A version number and date should be on each consent document.</w:t>
      </w:r>
    </w:p>
    <w:p w14:paraId="5752FF78" w14:textId="77777777" w:rsidR="00B249D9" w:rsidRDefault="00B249D9" w:rsidP="003A22DB">
      <w:pPr>
        <w:pStyle w:val="SL-FlLftSgl"/>
      </w:pPr>
      <w:r>
        <w:t>An expiration date of the consent document on the actual document is preferable, but cross-reference to the IRB approval letter of the protocol may be required.</w:t>
      </w:r>
    </w:p>
    <w:p w14:paraId="261F7AFB" w14:textId="77777777" w:rsidR="00B249D9" w:rsidRDefault="00B249D9" w:rsidP="003A22DB">
      <w:pPr>
        <w:pStyle w:val="SL-FlLftSgl"/>
      </w:pPr>
      <w:r w:rsidRPr="00CC02DF">
        <w:br w:type="page"/>
      </w:r>
    </w:p>
    <w:p w14:paraId="20BDC79A" w14:textId="77777777" w:rsidR="00B249D9" w:rsidRPr="005301E4" w:rsidRDefault="00B249D9" w:rsidP="00C674D4">
      <w:pPr>
        <w:pStyle w:val="BodyText"/>
        <w:ind w:left="1008" w:right="1008"/>
      </w:pPr>
      <w:r w:rsidRPr="005301E4">
        <w:lastRenderedPageBreak/>
        <w:t xml:space="preserve">Required for both observational and interventional </w:t>
      </w:r>
      <w:r w:rsidRPr="005301E4">
        <w:br/>
        <w:t>clinical research studies</w:t>
      </w:r>
    </w:p>
    <w:p w14:paraId="2B9F1F4F" w14:textId="77777777" w:rsidR="00B249D9" w:rsidRPr="005957F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IRB Documentation</w:t>
      </w:r>
    </w:p>
    <w:p w14:paraId="1280F4AA" w14:textId="77777777" w:rsidR="00B249D9" w:rsidRDefault="00B249D9" w:rsidP="003A22DB">
      <w:pPr>
        <w:pStyle w:val="SL-FlLftSgl"/>
      </w:pPr>
      <w:r w:rsidRPr="00C90DE3">
        <w:t>This section should include:</w:t>
      </w:r>
    </w:p>
    <w:p w14:paraId="7836E4DD" w14:textId="77777777" w:rsidR="00B249D9" w:rsidRDefault="00B249D9" w:rsidP="00E7612A">
      <w:pPr>
        <w:pStyle w:val="N1-1stBullet"/>
      </w:pPr>
      <w:proofErr w:type="spellStart"/>
      <w:r w:rsidRPr="00C90DE3">
        <w:t>Federalwide</w:t>
      </w:r>
      <w:proofErr w:type="spellEnd"/>
      <w:r w:rsidRPr="00C90DE3">
        <w:t xml:space="preserve"> Assurance (FWA)</w:t>
      </w:r>
      <w:r>
        <w:t xml:space="preserve"> number</w:t>
      </w:r>
    </w:p>
    <w:p w14:paraId="6CF6DA95" w14:textId="77777777" w:rsidR="00B249D9" w:rsidRDefault="00B249D9" w:rsidP="00E7612A">
      <w:pPr>
        <w:pStyle w:val="N1-1stBullet"/>
      </w:pPr>
      <w:r>
        <w:t>IRB registration (optional)</w:t>
      </w:r>
    </w:p>
    <w:p w14:paraId="552C8056" w14:textId="77777777" w:rsidR="00B249D9" w:rsidRDefault="00B249D9" w:rsidP="00E7612A">
      <w:pPr>
        <w:pStyle w:val="N1-1stBullet"/>
      </w:pPr>
      <w:r>
        <w:t>Updated IRB Roster.</w:t>
      </w:r>
    </w:p>
    <w:p w14:paraId="274446F9" w14:textId="77777777" w:rsidR="00B249D9" w:rsidRPr="00E7612A" w:rsidRDefault="00B249D9" w:rsidP="003A22DB">
      <w:pPr>
        <w:pStyle w:val="SL-FlLftSgl"/>
      </w:pPr>
      <w:r>
        <w:t xml:space="preserve">Link to the </w:t>
      </w:r>
      <w:r w:rsidRPr="009E65CF">
        <w:t xml:space="preserve">Office for Human Research Protections </w:t>
      </w:r>
      <w:r>
        <w:t xml:space="preserve">database (FWA and IRB registration): </w:t>
      </w:r>
      <w:hyperlink r:id="rId12" w:history="1">
        <w:r>
          <w:rPr>
            <w:rStyle w:val="Hyperlink"/>
          </w:rPr>
          <w:t>ohrp.cit.nih.gov/search/IrbDtl.aspx</w:t>
        </w:r>
      </w:hyperlink>
    </w:p>
    <w:p w14:paraId="01638F3C" w14:textId="77777777" w:rsidR="00B249D9" w:rsidRDefault="00B249D9" w:rsidP="00E7612A">
      <w:pPr>
        <w:pStyle w:val="SL-FlLftSgl"/>
      </w:pPr>
      <w:r>
        <w:br w:type="page"/>
      </w:r>
    </w:p>
    <w:p w14:paraId="637A9CEE" w14:textId="77777777" w:rsidR="00B249D9" w:rsidRPr="005301E4" w:rsidRDefault="00B249D9" w:rsidP="00C674D4">
      <w:pPr>
        <w:pStyle w:val="BodyText"/>
        <w:ind w:left="1008" w:right="1008"/>
      </w:pPr>
      <w:r w:rsidRPr="005301E4">
        <w:lastRenderedPageBreak/>
        <w:t xml:space="preserve">Required for both observational and interventional </w:t>
      </w:r>
      <w:r w:rsidRPr="005301E4">
        <w:br/>
        <w:t>clinical research studies</w:t>
      </w:r>
    </w:p>
    <w:p w14:paraId="71E32FC6" w14:textId="77777777" w:rsidR="00B249D9" w:rsidRPr="005957F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IRB Approvals and Correspondence</w:t>
      </w:r>
    </w:p>
    <w:p w14:paraId="33ACB804" w14:textId="77777777" w:rsidR="00B249D9" w:rsidRDefault="00B249D9" w:rsidP="003A22DB">
      <w:pPr>
        <w:pStyle w:val="SL-FlLftSgl"/>
      </w:pPr>
      <w:r w:rsidRPr="000E1AA3">
        <w:t>This section should include:</w:t>
      </w:r>
    </w:p>
    <w:p w14:paraId="041C3950" w14:textId="77777777" w:rsidR="00B249D9" w:rsidRDefault="00B249D9" w:rsidP="00E7612A">
      <w:pPr>
        <w:pStyle w:val="N1-1stBullet"/>
      </w:pPr>
      <w:r>
        <w:t>Approval letters (e.g., protocol, protocol amendment(s), consent documents, continuing review)</w:t>
      </w:r>
    </w:p>
    <w:p w14:paraId="49CF6CF5" w14:textId="77777777" w:rsidR="00B249D9" w:rsidRDefault="00B249D9" w:rsidP="00E7612A">
      <w:pPr>
        <w:pStyle w:val="N1-1stBullet"/>
      </w:pPr>
      <w:r>
        <w:t>Correspondence related to contingent approvals or stipulations</w:t>
      </w:r>
    </w:p>
    <w:p w14:paraId="3593C401" w14:textId="77777777" w:rsidR="00B249D9" w:rsidRDefault="00B249D9" w:rsidP="00E7612A">
      <w:pPr>
        <w:pStyle w:val="N1-1stBullet"/>
      </w:pPr>
      <w:r w:rsidRPr="00CC02DF">
        <w:t xml:space="preserve">Original </w:t>
      </w:r>
      <w:r>
        <w:t>IRB application/submission</w:t>
      </w:r>
    </w:p>
    <w:p w14:paraId="00D31B68" w14:textId="77777777" w:rsidR="00B249D9" w:rsidRPr="003D00F8" w:rsidRDefault="00B249D9" w:rsidP="00E7612A">
      <w:pPr>
        <w:pStyle w:val="N1-1stBullet"/>
      </w:pPr>
      <w:r>
        <w:t>IRB correspondence</w:t>
      </w:r>
    </w:p>
    <w:p w14:paraId="3DCF0B5F" w14:textId="77777777" w:rsidR="00B249D9" w:rsidRPr="00943A47" w:rsidRDefault="00B249D9" w:rsidP="00E7612A">
      <w:pPr>
        <w:pStyle w:val="N1-1stBullet"/>
      </w:pPr>
      <w:r>
        <w:t>Progress reports.</w:t>
      </w:r>
    </w:p>
    <w:p w14:paraId="4AF403E5" w14:textId="77777777" w:rsidR="00B249D9" w:rsidRDefault="00B249D9" w:rsidP="003A22DB">
      <w:pPr>
        <w:pStyle w:val="SL-FlLftSgl"/>
      </w:pPr>
      <w:r>
        <w:t>If applicable, the section should also include:</w:t>
      </w:r>
    </w:p>
    <w:p w14:paraId="0E4638F8" w14:textId="77777777" w:rsidR="00B249D9" w:rsidRPr="00542808" w:rsidRDefault="00B249D9" w:rsidP="00E7612A">
      <w:pPr>
        <w:pStyle w:val="N1-1stBullet"/>
      </w:pPr>
      <w:r w:rsidRPr="00542808">
        <w:t xml:space="preserve">Approval letter/approved assent form for </w:t>
      </w:r>
      <w:r>
        <w:t>minors</w:t>
      </w:r>
    </w:p>
    <w:p w14:paraId="37042E3A" w14:textId="77777777" w:rsidR="00B249D9" w:rsidRPr="00542808" w:rsidRDefault="00B249D9" w:rsidP="00E7612A">
      <w:pPr>
        <w:pStyle w:val="N1-1stBullet"/>
      </w:pPr>
      <w:r w:rsidRPr="00542808">
        <w:t>Approval letter/approved short form consent for speakers of non-English languages*</w:t>
      </w:r>
    </w:p>
    <w:p w14:paraId="366E4063" w14:textId="77777777" w:rsidR="00E7612A" w:rsidRDefault="00B249D9" w:rsidP="00E7612A">
      <w:pPr>
        <w:pStyle w:val="N1-1stBullet"/>
      </w:pPr>
      <w:r w:rsidRPr="00542808">
        <w:t>Submission/acknowledgment of investigator’s brochure</w:t>
      </w:r>
    </w:p>
    <w:p w14:paraId="3EA8DD39" w14:textId="77777777" w:rsidR="00E7612A" w:rsidRDefault="00B249D9" w:rsidP="00E7612A">
      <w:pPr>
        <w:pStyle w:val="N1-1stBullet"/>
      </w:pPr>
      <w:r w:rsidRPr="00542808">
        <w:t>Approval letter/approved advertisement or recruitment materials</w:t>
      </w:r>
    </w:p>
    <w:p w14:paraId="6F3BA394" w14:textId="77777777" w:rsidR="00E7612A" w:rsidRDefault="00B249D9" w:rsidP="00E7612A">
      <w:pPr>
        <w:pStyle w:val="N1-1stBullet"/>
      </w:pPr>
      <w:r w:rsidRPr="00542808">
        <w:t>Approval letter/approved written educational or other materials provided to study subjects.</w:t>
      </w:r>
    </w:p>
    <w:p w14:paraId="5DFF56BB" w14:textId="77777777" w:rsidR="00B249D9" w:rsidRDefault="00B249D9" w:rsidP="003A22DB">
      <w:pPr>
        <w:pStyle w:val="SL-FlLftSgl"/>
      </w:pPr>
      <w:r>
        <w:t xml:space="preserve">*The short form consent for speakers of non-English languages should be used for a single subject </w:t>
      </w:r>
      <w:r w:rsidRPr="005D691C">
        <w:t xml:space="preserve">who may be illiterate, blind, or otherwise unable to read the </w:t>
      </w:r>
      <w:r>
        <w:t>c</w:t>
      </w:r>
      <w:r w:rsidRPr="005D691C">
        <w:t xml:space="preserve">onsent </w:t>
      </w:r>
      <w:r>
        <w:t>document</w:t>
      </w:r>
      <w:r w:rsidRPr="005D691C">
        <w:t xml:space="preserve">. This should be used when the full </w:t>
      </w:r>
      <w:r>
        <w:t>c</w:t>
      </w:r>
      <w:r w:rsidRPr="005D691C">
        <w:t xml:space="preserve">onsent </w:t>
      </w:r>
      <w:r>
        <w:t>document</w:t>
      </w:r>
      <w:r w:rsidRPr="005D691C">
        <w:t xml:space="preserve"> has to be read or translated for subject</w:t>
      </w:r>
      <w:r>
        <w:t>.</w:t>
      </w:r>
    </w:p>
    <w:p w14:paraId="27AF286A" w14:textId="77777777" w:rsidR="00E7612A" w:rsidRDefault="00B249D9" w:rsidP="003A22DB">
      <w:pPr>
        <w:pStyle w:val="SL-FlLftSgl"/>
        <w:rPr>
          <w:bCs/>
        </w:rPr>
      </w:pPr>
      <w:r>
        <w:t>Link to Informed Consent Checklist:</w:t>
      </w:r>
      <w:r w:rsidR="00E7612A">
        <w:br/>
      </w:r>
      <w:hyperlink r:id="rId13" w:tooltip="Informed Consent Checklist" w:history="1">
        <w:r w:rsidRPr="00E72C79">
          <w:rPr>
            <w:rStyle w:val="Hyperlink"/>
          </w:rPr>
          <w:t>http://www.hhs.gov/ohrp/policy/consentckls.html</w:t>
        </w:r>
      </w:hyperlink>
    </w:p>
    <w:p w14:paraId="05AE343E" w14:textId="77777777" w:rsidR="00B249D9" w:rsidRDefault="00B249D9" w:rsidP="00E7612A">
      <w:pPr>
        <w:pStyle w:val="SL-FlLftSgl"/>
      </w:pPr>
      <w:r>
        <w:br w:type="page"/>
      </w:r>
    </w:p>
    <w:p w14:paraId="0716D7D0" w14:textId="77777777" w:rsidR="00B249D9" w:rsidRPr="000D6B2E" w:rsidRDefault="00B249D9" w:rsidP="00C674D4">
      <w:pPr>
        <w:pStyle w:val="BodyText"/>
        <w:ind w:left="1008" w:right="1008"/>
      </w:pPr>
      <w:r w:rsidRPr="000D6B2E">
        <w:t xml:space="preserve">Required for both observational and interventional </w:t>
      </w:r>
      <w:r w:rsidRPr="000D6B2E">
        <w:br/>
        <w:t>clinical research studies</w:t>
      </w:r>
    </w:p>
    <w:p w14:paraId="1261FD43" w14:textId="77777777" w:rsidR="00B249D9" w:rsidRPr="005957F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Investigator Qualification Documentation</w:t>
      </w:r>
    </w:p>
    <w:p w14:paraId="543DBDBE" w14:textId="77777777" w:rsidR="00B249D9" w:rsidRDefault="00B249D9" w:rsidP="003A22DB">
      <w:pPr>
        <w:pStyle w:val="SL-FlLftSgl"/>
      </w:pPr>
      <w:r w:rsidRPr="00CC02DF">
        <w:t>This section should include:</w:t>
      </w:r>
    </w:p>
    <w:p w14:paraId="5FA50A06" w14:textId="77777777" w:rsidR="00B249D9" w:rsidRDefault="00B249D9" w:rsidP="00A97B93">
      <w:pPr>
        <w:pStyle w:val="N1-1stBullet"/>
      </w:pPr>
      <w:r>
        <w:t>Current c</w:t>
      </w:r>
      <w:r w:rsidRPr="00CC02DF">
        <w:t xml:space="preserve">urriculum </w:t>
      </w:r>
      <w:r>
        <w:t>v</w:t>
      </w:r>
      <w:r w:rsidRPr="00CC02DF">
        <w:t xml:space="preserve">itae </w:t>
      </w:r>
      <w:r>
        <w:t xml:space="preserve">(CV) and/or other relevant dated documentation </w:t>
      </w:r>
      <w:r w:rsidRPr="00CC02DF">
        <w:t>(</w:t>
      </w:r>
      <w:r>
        <w:t xml:space="preserve">e.g., </w:t>
      </w:r>
      <w:proofErr w:type="spellStart"/>
      <w:r>
        <w:t>biosketch</w:t>
      </w:r>
      <w:proofErr w:type="spellEnd"/>
      <w:r>
        <w:t>) for all investigators (signed/dated within 2 years)</w:t>
      </w:r>
    </w:p>
    <w:p w14:paraId="597E6683" w14:textId="77777777" w:rsidR="00E7612A" w:rsidRDefault="00B249D9" w:rsidP="00A97B93">
      <w:pPr>
        <w:pStyle w:val="N1-1stBullet"/>
      </w:pPr>
      <w:r w:rsidRPr="00CC02DF">
        <w:t>A</w:t>
      </w:r>
      <w:r>
        <w:t xml:space="preserve"> clinical (dental, medical, etc.) </w:t>
      </w:r>
      <w:r w:rsidRPr="00CC02DF">
        <w:t xml:space="preserve">license for the </w:t>
      </w:r>
      <w:r>
        <w:t>p</w:t>
      </w:r>
      <w:r w:rsidRPr="00CC02DF">
        <w:t xml:space="preserve">rincipal </w:t>
      </w:r>
      <w:r>
        <w:t>i</w:t>
      </w:r>
      <w:r w:rsidRPr="00CC02DF">
        <w:t>nvestigator and eac</w:t>
      </w:r>
      <w:r>
        <w:t>h sub-investigator, if licensed.</w:t>
      </w:r>
    </w:p>
    <w:p w14:paraId="612FA3BA" w14:textId="77777777" w:rsidR="00B249D9" w:rsidRDefault="00B249D9" w:rsidP="003A22DB">
      <w:pPr>
        <w:pStyle w:val="SL-FlLftSgl"/>
      </w:pPr>
      <w:r>
        <w:t>CVs may be updated if an investigator’s qualifications increase or change during the course of the study.</w:t>
      </w:r>
    </w:p>
    <w:p w14:paraId="7BA9053C" w14:textId="77777777" w:rsidR="00B249D9" w:rsidRDefault="00B249D9" w:rsidP="003A22DB">
      <w:pPr>
        <w:pStyle w:val="SL-FlLftSgl"/>
      </w:pPr>
      <w:r>
        <w:t>Do not remove expired CVs as they demonstrate qualification for the entire duration of the study.</w:t>
      </w:r>
    </w:p>
    <w:p w14:paraId="1E3AD9DE" w14:textId="77777777" w:rsidR="00E7612A" w:rsidRDefault="00B249D9" w:rsidP="003A22DB">
      <w:pPr>
        <w:pStyle w:val="SL-FlLftSgl"/>
      </w:pPr>
      <w:r>
        <w:t>L</w:t>
      </w:r>
      <w:r w:rsidRPr="00CC02DF">
        <w:t xml:space="preserve">icenses </w:t>
      </w:r>
      <w:r>
        <w:t>should be filed behind the corresponding investigator’s CV</w:t>
      </w:r>
      <w:r w:rsidRPr="00CC02DF">
        <w:t xml:space="preserve">. </w:t>
      </w:r>
      <w:r w:rsidRPr="00910411">
        <w:t>Do not remove expired licenses.</w:t>
      </w:r>
    </w:p>
    <w:p w14:paraId="52C4D1EB" w14:textId="77777777" w:rsidR="00B249D9" w:rsidRPr="00910411" w:rsidRDefault="00B249D9" w:rsidP="003A22DB">
      <w:pPr>
        <w:pStyle w:val="SL-FlLftSgl"/>
      </w:pPr>
      <w:r w:rsidRPr="00971415">
        <w:t>The investigator</w:t>
      </w:r>
      <w:r>
        <w:t>s</w:t>
      </w:r>
      <w:r w:rsidRPr="00971415">
        <w:t xml:space="preserve"> must be actively licensed in the state in which the study is conducted</w:t>
      </w:r>
      <w:r>
        <w:t>.</w:t>
      </w:r>
    </w:p>
    <w:p w14:paraId="63B60E05" w14:textId="77777777" w:rsidR="00B249D9" w:rsidRDefault="00B249D9" w:rsidP="003A22DB">
      <w:pPr>
        <w:pStyle w:val="SL-FlLftSgl"/>
      </w:pPr>
      <w:r w:rsidRPr="00CC02DF">
        <w:t xml:space="preserve">The name on the license must correspond to the name on the investigator’s CV and </w:t>
      </w:r>
      <w:r>
        <w:t>Form FDA 1572 Statement of Investigator, if applicable</w:t>
      </w:r>
      <w:r w:rsidRPr="00CC02DF">
        <w:t>.</w:t>
      </w:r>
    </w:p>
    <w:p w14:paraId="5A44B400" w14:textId="77777777" w:rsidR="00A97B93" w:rsidRDefault="00B249D9" w:rsidP="00A97B93">
      <w:pPr>
        <w:pStyle w:val="SL-FlLftSgl"/>
      </w:pPr>
      <w:r>
        <w:br w:type="page"/>
      </w:r>
    </w:p>
    <w:p w14:paraId="18BA4A34" w14:textId="77777777" w:rsidR="00B249D9" w:rsidRPr="000D6B2E" w:rsidRDefault="00B249D9" w:rsidP="00C674D4">
      <w:pPr>
        <w:pStyle w:val="BodyText"/>
        <w:ind w:left="1008" w:right="1008"/>
      </w:pPr>
      <w:r w:rsidRPr="000D6B2E">
        <w:t xml:space="preserve">Required for both observational and interventional </w:t>
      </w:r>
      <w:r w:rsidRPr="000D6B2E">
        <w:br/>
        <w:t>clinical research studies</w:t>
      </w:r>
    </w:p>
    <w:p w14:paraId="3DBD7D70" w14:textId="77777777" w:rsidR="00B249D9" w:rsidRPr="005957F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Clinical Investigator’s Brochure</w:t>
      </w:r>
    </w:p>
    <w:p w14:paraId="298215A5" w14:textId="77777777" w:rsidR="00B249D9" w:rsidRPr="001171B0" w:rsidRDefault="00B249D9" w:rsidP="00B249D9">
      <w:pPr>
        <w:pStyle w:val="BodyText3"/>
        <w:spacing w:after="240"/>
      </w:pPr>
      <w:r w:rsidRPr="001171B0">
        <w:t>(For any drug/product under investigation)</w:t>
      </w:r>
    </w:p>
    <w:p w14:paraId="7E851A41" w14:textId="77777777" w:rsidR="00B249D9" w:rsidRPr="00E72C79" w:rsidRDefault="00B249D9" w:rsidP="003A22DB">
      <w:pPr>
        <w:pStyle w:val="SL-FlLftSgl"/>
      </w:pPr>
      <w:r w:rsidRPr="00E72C79">
        <w:t>For studies that involve administration of investigational drugs, this section should include:</w:t>
      </w:r>
    </w:p>
    <w:p w14:paraId="534D1C1C" w14:textId="77777777" w:rsidR="00B249D9" w:rsidRDefault="00B249D9" w:rsidP="00A97B93">
      <w:pPr>
        <w:pStyle w:val="N1-1stBullet"/>
      </w:pPr>
      <w:r w:rsidRPr="00CC02DF">
        <w:t xml:space="preserve">Clinical </w:t>
      </w:r>
      <w:r w:rsidRPr="00A65DCC">
        <w:t>investigator’s</w:t>
      </w:r>
      <w:r w:rsidRPr="00CC02DF">
        <w:t xml:space="preserve"> </w:t>
      </w:r>
      <w:r>
        <w:t>b</w:t>
      </w:r>
      <w:r w:rsidRPr="00CC02DF">
        <w:t>rochure(s)</w:t>
      </w:r>
      <w:r>
        <w:t xml:space="preserve"> (CIBs) or equivalent</w:t>
      </w:r>
    </w:p>
    <w:p w14:paraId="503C389C" w14:textId="77777777" w:rsidR="00B249D9" w:rsidRPr="003C0932" w:rsidRDefault="00B249D9" w:rsidP="00A97B93">
      <w:pPr>
        <w:pStyle w:val="SL-FlLftSgl"/>
        <w:ind w:left="2610"/>
        <w:rPr>
          <w:b/>
        </w:rPr>
      </w:pPr>
      <w:r w:rsidRPr="003C0932">
        <w:rPr>
          <w:b/>
        </w:rPr>
        <w:t>or</w:t>
      </w:r>
    </w:p>
    <w:p w14:paraId="31549BBA" w14:textId="77777777" w:rsidR="00B249D9" w:rsidRDefault="00B249D9" w:rsidP="00A97B93">
      <w:pPr>
        <w:pStyle w:val="N1-1stBullet"/>
      </w:pPr>
      <w:r w:rsidRPr="00CC02DF">
        <w:t>Package</w:t>
      </w:r>
      <w:r>
        <w:t xml:space="preserve"> i</w:t>
      </w:r>
      <w:r w:rsidRPr="00CC02DF">
        <w:t>nsert</w:t>
      </w:r>
      <w:r>
        <w:t>;</w:t>
      </w:r>
      <w:r w:rsidRPr="00CC02DF">
        <w:t xml:space="preserve"> </w:t>
      </w:r>
      <w:r>
        <w:t>i</w:t>
      </w:r>
      <w:r w:rsidRPr="00CC02DF">
        <w:t>nclude labeling for approved medications.</w:t>
      </w:r>
    </w:p>
    <w:p w14:paraId="15E70D5C" w14:textId="77777777" w:rsidR="00B249D9" w:rsidRDefault="00B249D9" w:rsidP="003A22DB">
      <w:pPr>
        <w:pStyle w:val="SL-FlLftSgl"/>
      </w:pPr>
      <w:r>
        <w:t xml:space="preserve">The purpose of this document is to provide information on the mechanism of action, </w:t>
      </w:r>
      <w:r w:rsidRPr="00FF68B8">
        <w:t>possible risks and adverse reactions</w:t>
      </w:r>
      <w:r>
        <w:t>,</w:t>
      </w:r>
      <w:r w:rsidRPr="00FF68B8">
        <w:t xml:space="preserve"> and the </w:t>
      </w:r>
      <w:r>
        <w:t>“</w:t>
      </w:r>
      <w:r w:rsidRPr="00FF68B8">
        <w:t>expected</w:t>
      </w:r>
      <w:r>
        <w:t>”</w:t>
      </w:r>
      <w:r w:rsidRPr="00FF68B8">
        <w:t xml:space="preserve"> adverse reactions associated with the previous use of the drug</w:t>
      </w:r>
      <w:r>
        <w:t xml:space="preserve"> or product.</w:t>
      </w:r>
    </w:p>
    <w:p w14:paraId="5BF82D48" w14:textId="77777777" w:rsidR="00E7612A" w:rsidRDefault="00B249D9" w:rsidP="003A22DB">
      <w:pPr>
        <w:pStyle w:val="SL-FlLftSgl"/>
      </w:pPr>
      <w:r w:rsidRPr="006057D9">
        <w:t xml:space="preserve">If the package insert or the </w:t>
      </w:r>
      <w:r>
        <w:t>CIB</w:t>
      </w:r>
      <w:r w:rsidRPr="006057D9">
        <w:t xml:space="preserve"> </w:t>
      </w:r>
      <w:r>
        <w:t>is amended</w:t>
      </w:r>
      <w:r w:rsidRPr="006057D9">
        <w:t xml:space="preserve"> during the trial or is updated</w:t>
      </w:r>
      <w:r>
        <w:t>,</w:t>
      </w:r>
      <w:r w:rsidRPr="006057D9">
        <w:t xml:space="preserve"> it should be included here</w:t>
      </w:r>
      <w:r>
        <w:t>.</w:t>
      </w:r>
    </w:p>
    <w:p w14:paraId="5AEDF919" w14:textId="77777777" w:rsidR="00A97B93" w:rsidRDefault="00B249D9" w:rsidP="00A97B93">
      <w:pPr>
        <w:pStyle w:val="SL-FlLftSgl"/>
      </w:pPr>
      <w:r>
        <w:br w:type="page"/>
      </w:r>
    </w:p>
    <w:p w14:paraId="767A1B08" w14:textId="77777777" w:rsidR="00B249D9" w:rsidRPr="00C4471F" w:rsidRDefault="00B249D9" w:rsidP="00C674D4">
      <w:pPr>
        <w:pStyle w:val="BodyText"/>
        <w:ind w:left="1008" w:right="1008"/>
      </w:pPr>
      <w:r w:rsidRPr="00C4471F">
        <w:t>Required for clinical stu</w:t>
      </w:r>
      <w:r>
        <w:t>dies regulated by the FDA</w:t>
      </w:r>
      <w:r>
        <w:br/>
      </w:r>
      <w:r w:rsidRPr="00C4471F">
        <w:t xml:space="preserve">under investigational new drug (IND) </w:t>
      </w:r>
      <w:r>
        <w:t xml:space="preserve">and investigation device exemption (IDE) </w:t>
      </w:r>
      <w:r w:rsidRPr="00C4471F">
        <w:t>procedures</w:t>
      </w:r>
    </w:p>
    <w:p w14:paraId="456BF1C6" w14:textId="77777777" w:rsidR="00E7612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FDA Documents</w:t>
      </w:r>
    </w:p>
    <w:p w14:paraId="59271A1C" w14:textId="77777777" w:rsidR="00B249D9" w:rsidRPr="00E72C79" w:rsidRDefault="00B249D9" w:rsidP="003A22DB">
      <w:pPr>
        <w:pStyle w:val="SL-FlLftSgl"/>
      </w:pPr>
      <w:r w:rsidRPr="00E72C79">
        <w:t>For studies that involve administration of investigational drugs</w:t>
      </w:r>
      <w:r>
        <w:t xml:space="preserve"> or devices that are conducted under and IND or IDE,</w:t>
      </w:r>
      <w:r w:rsidRPr="00E72C79">
        <w:t xml:space="preserve"> this section should include:</w:t>
      </w:r>
    </w:p>
    <w:p w14:paraId="4C219490" w14:textId="77777777" w:rsidR="00E7612A" w:rsidRDefault="00B249D9" w:rsidP="00A97B93">
      <w:pPr>
        <w:pStyle w:val="N1-1stBullet"/>
      </w:pPr>
      <w:r w:rsidRPr="00CC02DF">
        <w:t xml:space="preserve">FDA Form 1572 </w:t>
      </w:r>
      <w:r>
        <w:t>for IND studies</w:t>
      </w:r>
    </w:p>
    <w:p w14:paraId="3F4D43D6" w14:textId="77777777" w:rsidR="00E7612A" w:rsidRDefault="00B249D9" w:rsidP="00A97B93">
      <w:pPr>
        <w:pStyle w:val="N1-1stBullet"/>
      </w:pPr>
      <w:r w:rsidRPr="00CC02DF">
        <w:t>FDA Form 1571 for investigator</w:t>
      </w:r>
      <w:r>
        <w:t>-</w:t>
      </w:r>
      <w:r w:rsidRPr="00CC02DF">
        <w:t>initiated INDs</w:t>
      </w:r>
    </w:p>
    <w:p w14:paraId="12303552" w14:textId="77777777" w:rsidR="00B249D9" w:rsidRPr="002D0B09" w:rsidRDefault="00B249D9" w:rsidP="00A97B93">
      <w:pPr>
        <w:pStyle w:val="N1-1stBullet"/>
        <w:rPr>
          <w:rStyle w:val="Emphasis"/>
          <w:i w:val="0"/>
          <w:iCs/>
        </w:rPr>
      </w:pPr>
      <w:r w:rsidRPr="002D0B09">
        <w:rPr>
          <w:rStyle w:val="Emphasis"/>
          <w:i w:val="0"/>
          <w:iCs/>
        </w:rPr>
        <w:t>Instructions for Forms 1571 and 1572:</w:t>
      </w:r>
    </w:p>
    <w:p w14:paraId="5E7A56B1" w14:textId="77777777" w:rsidR="00B249D9" w:rsidRPr="000C02EE" w:rsidRDefault="00AA5516" w:rsidP="00A97B93">
      <w:pPr>
        <w:pStyle w:val="BodyText4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right="1206"/>
        <w:rPr>
          <w:rStyle w:val="Hyperlink"/>
        </w:rPr>
      </w:pPr>
      <w:hyperlink r:id="rId14" w:anchor="form1571" w:tooltip="FDA Instructions for Forms 1571 and 1572" w:history="1">
        <w:r w:rsidR="00B249D9">
          <w:rPr>
            <w:rStyle w:val="Hyperlink"/>
          </w:rPr>
          <w:t>www.fda.gov/Drugs/DevelopmentApprovalProcess/HowDrugsareDevelopedandApproved/ApprovalApplications/InvestigationalNewDrugINDApplication/ucm071098.htm#form1571</w:t>
        </w:r>
      </w:hyperlink>
    </w:p>
    <w:p w14:paraId="165C9E38" w14:textId="77777777" w:rsidR="00B249D9" w:rsidRPr="00D524B8" w:rsidRDefault="00B249D9" w:rsidP="00A97B93">
      <w:pPr>
        <w:pStyle w:val="BodyText5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right="1206"/>
        <w:rPr>
          <w:rStyle w:val="Emphasis"/>
          <w:iCs/>
        </w:rPr>
      </w:pPr>
      <w:r w:rsidRPr="00D524B8">
        <w:rPr>
          <w:rStyle w:val="Emphasis"/>
          <w:iCs/>
        </w:rPr>
        <w:t>Forms 1571 and 1572 can be downloaded from:</w:t>
      </w:r>
    </w:p>
    <w:p w14:paraId="7A2E7C9E" w14:textId="77777777" w:rsidR="00B249D9" w:rsidRPr="000C02EE" w:rsidRDefault="00AA5516" w:rsidP="00A97B93">
      <w:pPr>
        <w:pStyle w:val="BodyText4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2160"/>
        </w:tabs>
        <w:ind w:right="1206"/>
        <w:rPr>
          <w:rStyle w:val="Hyperlink"/>
        </w:rPr>
      </w:pPr>
      <w:hyperlink r:id="rId15" w:tooltip="FDA Forms 1571 and 1572" w:history="1">
        <w:r w:rsidR="00B249D9">
          <w:rPr>
            <w:rStyle w:val="Hyperlink"/>
          </w:rPr>
          <w:t>www.fda.gov/AboutFDA/ReportsManualsForms/Forms/default.htm</w:t>
        </w:r>
      </w:hyperlink>
    </w:p>
    <w:p w14:paraId="646FB507" w14:textId="77777777" w:rsidR="00E7612A" w:rsidRDefault="00B249D9" w:rsidP="00A97B93">
      <w:pPr>
        <w:pStyle w:val="N1-1stBullet"/>
      </w:pPr>
      <w:r>
        <w:t>FDA Document History Log: tracks all correspondence submitted to the FDA.</w:t>
      </w:r>
    </w:p>
    <w:p w14:paraId="2C80C2A8" w14:textId="77777777" w:rsidR="00B249D9" w:rsidRDefault="00B249D9" w:rsidP="00A97B93">
      <w:pPr>
        <w:pStyle w:val="N1-1stBullet"/>
      </w:pPr>
      <w:r>
        <w:t>Sample of Labels attached to investigational product containers</w:t>
      </w:r>
    </w:p>
    <w:p w14:paraId="62B87D32" w14:textId="77777777" w:rsidR="00B249D9" w:rsidRDefault="00B249D9" w:rsidP="00A97B93">
      <w:pPr>
        <w:pStyle w:val="N1-1stBullet"/>
      </w:pPr>
      <w:r>
        <w:t>Regulatory approval or authorization</w:t>
      </w:r>
    </w:p>
    <w:p w14:paraId="5AA7E305" w14:textId="77777777" w:rsidR="00B249D9" w:rsidRDefault="00B249D9" w:rsidP="00A97B93">
      <w:pPr>
        <w:pStyle w:val="N1-1stBullet"/>
      </w:pPr>
      <w:r>
        <w:t>FDA Correspondence Log</w:t>
      </w:r>
    </w:p>
    <w:p w14:paraId="75BD1A51" w14:textId="77777777" w:rsidR="00B249D9" w:rsidRDefault="00B249D9" w:rsidP="00A97B93">
      <w:pPr>
        <w:pStyle w:val="N1-1stBullet"/>
      </w:pPr>
      <w:r>
        <w:t>For additional information on significant risk device requirements see:</w:t>
      </w:r>
    </w:p>
    <w:p w14:paraId="72A79E04" w14:textId="77777777" w:rsidR="00A97B93" w:rsidRDefault="00A97B93" w:rsidP="00A97B93">
      <w:pPr>
        <w:pStyle w:val="SL-FlLftSgl"/>
      </w:pPr>
    </w:p>
    <w:p w14:paraId="236604C1" w14:textId="77777777" w:rsidR="00B249D9" w:rsidRDefault="00AA5516" w:rsidP="003A22DB">
      <w:pPr>
        <w:pStyle w:val="SL-FlLftSgl"/>
        <w:rPr>
          <w:rStyle w:val="Hyperlink"/>
        </w:rPr>
      </w:pPr>
      <w:hyperlink r:id="rId16" w:tooltip="FDA Siginificant Risk Device Requirements" w:history="1">
        <w:r w:rsidR="00B249D9" w:rsidRPr="00E11758">
          <w:rPr>
            <w:rStyle w:val="Hyperlink"/>
          </w:rPr>
          <w:t>http://www.fda.gov/MedicalDevices/DeviceRegulationandGuidance/HowtoMarketYourDevice/InvestigationalDeviceExemptionIDE/ucm046706.htm</w:t>
        </w:r>
      </w:hyperlink>
    </w:p>
    <w:p w14:paraId="1BD118FD" w14:textId="77777777" w:rsidR="00B249D9" w:rsidRDefault="00B249D9" w:rsidP="003A22DB">
      <w:pPr>
        <w:pStyle w:val="SL-FlLftSgl"/>
      </w:pPr>
      <w:r>
        <w:br w:type="page"/>
      </w:r>
    </w:p>
    <w:p w14:paraId="3FB85037" w14:textId="77777777" w:rsidR="00B249D9" w:rsidRDefault="00B249D9" w:rsidP="00C50594">
      <w:pPr>
        <w:pStyle w:val="C2-CtrSglSp"/>
      </w:pPr>
      <w:r>
        <w:rPr>
          <w:noProof/>
        </w:rPr>
        <w:drawing>
          <wp:inline distT="0" distB="0" distL="0" distR="0" wp14:anchorId="4007AD92" wp14:editId="019A9322">
            <wp:extent cx="6309360" cy="7893973"/>
            <wp:effectExtent l="0" t="0" r="0" b="0"/>
            <wp:docPr id="15" name="Picture 15" descr="Sample Statement of Investigator form, Page 1." title="Statement of Investigator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ample Statement of Investigator form, Page 1." title="Statement of Investigator For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8" t="10086" r="10867" b="6553"/>
                    <a:stretch/>
                  </pic:blipFill>
                  <pic:spPr bwMode="auto">
                    <a:xfrm>
                      <a:off x="0" y="0"/>
                      <a:ext cx="6309360" cy="789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A3190" w14:textId="77777777" w:rsidR="00B249D9" w:rsidRDefault="00B249D9" w:rsidP="00C50594">
      <w:pPr>
        <w:pStyle w:val="C2-CtrSglSp"/>
      </w:pPr>
      <w:r>
        <w:rPr>
          <w:noProof/>
        </w:rPr>
        <w:drawing>
          <wp:inline distT="0" distB="0" distL="0" distR="0" wp14:anchorId="220B31B5" wp14:editId="227EA2A1">
            <wp:extent cx="6305798" cy="8182099"/>
            <wp:effectExtent l="0" t="0" r="0" b="0"/>
            <wp:docPr id="14" name="Picture 14" descr="Sample Statement of Investigator form, Page 2." title="Statement of Investigator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ample Statement of Investigator form, Page 2" title="Statement of Investigator for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0" t="6777" r="7550" b="3431"/>
                    <a:stretch/>
                  </pic:blipFill>
                  <pic:spPr bwMode="auto">
                    <a:xfrm>
                      <a:off x="0" y="0"/>
                      <a:ext cx="6309361" cy="818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C2426" w14:textId="77777777" w:rsidR="004F6BC2" w:rsidRDefault="004F6BC2" w:rsidP="00C50594">
      <w:pPr>
        <w:pStyle w:val="C2-CtrSglSp"/>
        <w:sectPr w:rsidR="004F6BC2" w:rsidSect="005957FA">
          <w:footerReference w:type="default" r:id="rId19"/>
          <w:pgSz w:w="12240" w:h="15840" w:code="1"/>
          <w:pgMar w:top="1440" w:right="1152" w:bottom="1440" w:left="1152" w:header="720" w:footer="576" w:gutter="0"/>
          <w:cols w:space="720"/>
          <w:formProt w:val="0"/>
          <w:docGrid w:linePitch="360"/>
        </w:sectPr>
      </w:pPr>
    </w:p>
    <w:p w14:paraId="3883A08B" w14:textId="77777777" w:rsidR="00B249D9" w:rsidRDefault="00B249D9" w:rsidP="00C50594">
      <w:pPr>
        <w:pStyle w:val="C2-CtrSglSp"/>
      </w:pPr>
      <w:r>
        <w:rPr>
          <w:noProof/>
        </w:rPr>
        <w:drawing>
          <wp:inline distT="0" distB="0" distL="0" distR="0" wp14:anchorId="6F31D077" wp14:editId="651762D9">
            <wp:extent cx="8138160" cy="5519630"/>
            <wp:effectExtent l="38100" t="38100" r="53340" b="43180"/>
            <wp:docPr id="20" name="Picture 20" descr="Sample FDA Document History L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4" t="3924" r="2881" b="4083"/>
                    <a:stretch/>
                  </pic:blipFill>
                  <pic:spPr bwMode="auto">
                    <a:xfrm>
                      <a:off x="0" y="0"/>
                      <a:ext cx="8138160" cy="55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2CD10" w14:textId="77777777" w:rsidR="004F6BC2" w:rsidRDefault="004F6BC2" w:rsidP="00C50594">
      <w:pPr>
        <w:pStyle w:val="C2-CtrSglSp"/>
        <w:sectPr w:rsidR="004F6BC2" w:rsidSect="004F6BC2">
          <w:headerReference w:type="default" r:id="rId21"/>
          <w:footerReference w:type="default" r:id="rId22"/>
          <w:pgSz w:w="15840" w:h="12240" w:orient="landscape" w:code="1"/>
          <w:pgMar w:top="1152" w:right="1440" w:bottom="1152" w:left="1440" w:header="720" w:footer="576" w:gutter="0"/>
          <w:cols w:space="720"/>
          <w:formProt w:val="0"/>
          <w:docGrid w:linePitch="360"/>
        </w:sectPr>
      </w:pPr>
    </w:p>
    <w:p w14:paraId="6271AD1C" w14:textId="77777777" w:rsidR="00B249D9" w:rsidRPr="005957FA" w:rsidRDefault="00B249D9" w:rsidP="00C674D4">
      <w:pPr>
        <w:pStyle w:val="BodyText"/>
        <w:ind w:left="1008" w:right="1008"/>
      </w:pPr>
      <w:r w:rsidRPr="005957FA">
        <w:t xml:space="preserve">Required for clinical studies regulated by FDA under </w:t>
      </w:r>
      <w:r w:rsidRPr="005957FA">
        <w:br/>
        <w:t xml:space="preserve">investigational new drug (IND) or investigational device </w:t>
      </w:r>
      <w:r w:rsidRPr="005957FA">
        <w:br/>
        <w:t>exemption (IDE) procedures</w:t>
      </w:r>
    </w:p>
    <w:p w14:paraId="3E0B0442" w14:textId="77777777" w:rsidR="00B249D9" w:rsidRPr="005957F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Financial Disclosure Forms</w:t>
      </w:r>
    </w:p>
    <w:p w14:paraId="47AF1FD5" w14:textId="77777777" w:rsidR="00B249D9" w:rsidRDefault="00B249D9" w:rsidP="003A22DB">
      <w:pPr>
        <w:pStyle w:val="SL-FlLftSgl"/>
      </w:pPr>
      <w:r w:rsidRPr="00CC02DF">
        <w:t>This section should include:</w:t>
      </w:r>
    </w:p>
    <w:p w14:paraId="24650FA3" w14:textId="77777777" w:rsidR="00B249D9" w:rsidRDefault="00B249D9" w:rsidP="004F6BC2">
      <w:pPr>
        <w:pStyle w:val="N1-1stBullet"/>
      </w:pPr>
      <w:r>
        <w:t>Signed financial disclosure forms (FDF) for the principal investigator and sub-investigator(s) listed on Form 1572.</w:t>
      </w:r>
    </w:p>
    <w:p w14:paraId="5415B136" w14:textId="77777777" w:rsidR="00E7612A" w:rsidRDefault="00B249D9" w:rsidP="003A22DB">
      <w:pPr>
        <w:pStyle w:val="SL-FlLftSgl"/>
      </w:pPr>
      <w:r>
        <w:t>The names of the principal investigator and sub-investigator(s) should match the names listed on Form 1572. The protocol title and number should match the title and number listed on Form 1572.</w:t>
      </w:r>
    </w:p>
    <w:p w14:paraId="5F3C4C04" w14:textId="77777777" w:rsidR="00B249D9" w:rsidRDefault="00B249D9" w:rsidP="003A22DB">
      <w:pPr>
        <w:pStyle w:val="SL-FlLftSgl"/>
      </w:pPr>
      <w:r w:rsidRPr="009050F4">
        <w:t xml:space="preserve">If any of the five financial interest questions are checked </w:t>
      </w:r>
      <w:r>
        <w:rPr>
          <w:bCs/>
        </w:rPr>
        <w:t>Y</w:t>
      </w:r>
      <w:r w:rsidRPr="009050F4">
        <w:rPr>
          <w:bCs/>
        </w:rPr>
        <w:t xml:space="preserve">es, </w:t>
      </w:r>
      <w:r w:rsidRPr="009050F4">
        <w:t>a statement addressing the nature and amount of the interest, arrangement</w:t>
      </w:r>
      <w:r>
        <w:t>,</w:t>
      </w:r>
      <w:r w:rsidRPr="009050F4">
        <w:t xml:space="preserve"> or payment </w:t>
      </w:r>
      <w:r w:rsidRPr="009050F4">
        <w:rPr>
          <w:bCs/>
        </w:rPr>
        <w:t>must</w:t>
      </w:r>
      <w:r w:rsidRPr="009050F4">
        <w:t xml:space="preserve"> be attached to the </w:t>
      </w:r>
      <w:r>
        <w:rPr>
          <w:iCs/>
        </w:rPr>
        <w:t>FDF</w:t>
      </w:r>
      <w:r w:rsidRPr="009050F4">
        <w:rPr>
          <w:iCs/>
        </w:rPr>
        <w:t>.</w:t>
      </w:r>
      <w:r w:rsidRPr="009050F4">
        <w:t xml:space="preserve"> Appropria</w:t>
      </w:r>
      <w:r>
        <w:t>te identifiers (i.e., protocol number</w:t>
      </w:r>
      <w:r w:rsidRPr="009050F4">
        <w:t xml:space="preserve"> and investigator name</w:t>
      </w:r>
      <w:r>
        <w:t>)</w:t>
      </w:r>
      <w:r w:rsidRPr="009050F4">
        <w:t xml:space="preserve"> must be included on each document included in the submission.</w:t>
      </w:r>
    </w:p>
    <w:p w14:paraId="273D28C5" w14:textId="77777777" w:rsidR="00B249D9" w:rsidRDefault="00B249D9" w:rsidP="003A22DB">
      <w:pPr>
        <w:pStyle w:val="SL-FlLftSgl"/>
      </w:pPr>
      <w:r>
        <w:t>This FDA form is required for</w:t>
      </w:r>
      <w:r w:rsidRPr="005570C7">
        <w:t xml:space="preserve"> any clinical study submitted in a marketing application </w:t>
      </w:r>
      <w:r>
        <w:t>in which</w:t>
      </w:r>
      <w:r w:rsidRPr="005570C7">
        <w:t xml:space="preserve"> the applicant or FDA relies on to establish that the product is effective and any study in which a single investigator makes a significant contribution to the demonstration of safety.</w:t>
      </w:r>
    </w:p>
    <w:p w14:paraId="7051D5F2" w14:textId="77777777" w:rsidR="00E7612A" w:rsidRDefault="00B249D9" w:rsidP="003A22DB">
      <w:pPr>
        <w:pStyle w:val="SL-FlLftSgl"/>
      </w:pPr>
      <w:r>
        <w:t>Link for additional information:</w:t>
      </w:r>
    </w:p>
    <w:p w14:paraId="0E899097" w14:textId="77777777" w:rsidR="00B249D9" w:rsidRDefault="00AA5516" w:rsidP="003A22DB">
      <w:pPr>
        <w:pStyle w:val="SL-FlLftSgl"/>
        <w:rPr>
          <w:rStyle w:val="Hyperlink"/>
        </w:rPr>
      </w:pPr>
      <w:hyperlink r:id="rId23" w:tooltip="FDA Regulatory Information Guidance" w:history="1">
        <w:r w:rsidR="00B249D9" w:rsidRPr="008C6489">
          <w:rPr>
            <w:rStyle w:val="Hyperlink"/>
          </w:rPr>
          <w:t>http://www.fda.gov/downloads/RegulatoryInformation/Guidances/UCM341008.pdf</w:t>
        </w:r>
      </w:hyperlink>
    </w:p>
    <w:p w14:paraId="4E7CA514" w14:textId="77777777" w:rsidR="004F6BC2" w:rsidRPr="00C50594" w:rsidRDefault="004F6BC2" w:rsidP="00C50594">
      <w:pPr>
        <w:pStyle w:val="SL-FlLftSgl"/>
      </w:pPr>
      <w:r w:rsidRPr="00C50594">
        <w:br w:type="page"/>
      </w:r>
    </w:p>
    <w:p w14:paraId="1ED5E143" w14:textId="77777777" w:rsidR="00C50594" w:rsidRDefault="00B249D9" w:rsidP="00C50594">
      <w:pPr>
        <w:pStyle w:val="C2-CtrSglSp"/>
      </w:pPr>
      <w:r>
        <w:rPr>
          <w:noProof/>
        </w:rPr>
        <w:drawing>
          <wp:inline distT="0" distB="0" distL="0" distR="0" wp14:anchorId="4D37F992" wp14:editId="776E2E9A">
            <wp:extent cx="5943600" cy="8230702"/>
            <wp:effectExtent l="0" t="0" r="0" b="0"/>
            <wp:docPr id="13" name="Picture 13" descr="Sample Certification: Financial Interests and Arrangements of Clinical Investigators fo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9" t="2070" r="5349" b="2895"/>
                    <a:stretch/>
                  </pic:blipFill>
                  <pic:spPr bwMode="auto">
                    <a:xfrm>
                      <a:off x="0" y="0"/>
                      <a:ext cx="5943600" cy="823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0594">
        <w:br w:type="page"/>
      </w:r>
    </w:p>
    <w:p w14:paraId="0E2F7786" w14:textId="77777777" w:rsidR="003A22DB" w:rsidRDefault="00B249D9" w:rsidP="00C50594">
      <w:pPr>
        <w:pStyle w:val="C2-CtrSglSp"/>
      </w:pPr>
      <w:r>
        <w:rPr>
          <w:noProof/>
        </w:rPr>
        <w:drawing>
          <wp:inline distT="0" distB="0" distL="0" distR="0" wp14:anchorId="58FEBE9C" wp14:editId="3FE33978">
            <wp:extent cx="5867611" cy="8138160"/>
            <wp:effectExtent l="0" t="0" r="0" b="0"/>
            <wp:docPr id="12" name="Picture 12" descr="Sample Disclosure: Financial Interests and Arrangements of Clinical Investigators fo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5" t="2000" r="5231" b="2762"/>
                    <a:stretch/>
                  </pic:blipFill>
                  <pic:spPr bwMode="auto">
                    <a:xfrm>
                      <a:off x="0" y="0"/>
                      <a:ext cx="5867611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22DB">
        <w:br w:type="page"/>
      </w:r>
    </w:p>
    <w:p w14:paraId="4E08FB4A" w14:textId="77777777" w:rsidR="00B249D9" w:rsidRPr="00A65DCC" w:rsidRDefault="00B249D9" w:rsidP="00C674D4">
      <w:pPr>
        <w:pStyle w:val="BodyText"/>
        <w:ind w:left="1008" w:right="1008"/>
      </w:pPr>
      <w:r w:rsidRPr="00A65DCC">
        <w:t>Required for both observational and interventional</w:t>
      </w:r>
      <w:r w:rsidRPr="00A65DCC">
        <w:br/>
        <w:t>clinical research studies</w:t>
      </w:r>
    </w:p>
    <w:p w14:paraId="499D14C8" w14:textId="77777777" w:rsidR="00B249D9" w:rsidRPr="005957F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Study Communication</w:t>
      </w:r>
    </w:p>
    <w:p w14:paraId="2A3320C3" w14:textId="77777777" w:rsidR="00B249D9" w:rsidRDefault="00B249D9" w:rsidP="003A22DB">
      <w:pPr>
        <w:pStyle w:val="SL-FlLftSgl"/>
      </w:pPr>
      <w:r w:rsidRPr="00CC02DF">
        <w:t>This section should include:</w:t>
      </w:r>
    </w:p>
    <w:p w14:paraId="067CA618" w14:textId="77777777" w:rsidR="00B249D9" w:rsidRPr="00F45E2C" w:rsidRDefault="00B249D9" w:rsidP="00C50594">
      <w:pPr>
        <w:pStyle w:val="N1-1stBullet"/>
      </w:pPr>
      <w:r w:rsidRPr="001016D8">
        <w:t xml:space="preserve">A copy of all communication </w:t>
      </w:r>
      <w:r w:rsidRPr="00AC4A95">
        <w:t>relative</w:t>
      </w:r>
      <w:r>
        <w:t xml:space="preserve"> to the conduct of the protocol and</w:t>
      </w:r>
      <w:r w:rsidRPr="001016D8">
        <w:t xml:space="preserve"> agreements with other scientific collaborators, industry, and scientific directors</w:t>
      </w:r>
      <w:r>
        <w:t>, such as material transfer agreement, data sharing agreement (financial documents should not be included)</w:t>
      </w:r>
    </w:p>
    <w:p w14:paraId="76FCA49B" w14:textId="77777777" w:rsidR="00B249D9" w:rsidRPr="00F45E2C" w:rsidRDefault="00B249D9" w:rsidP="00C50594">
      <w:pPr>
        <w:pStyle w:val="N1-1stBullet"/>
      </w:pPr>
      <w:r>
        <w:t>Important decisions regarding study conduct, such as notes to the Study File.</w:t>
      </w:r>
    </w:p>
    <w:p w14:paraId="5543CFDC" w14:textId="77777777" w:rsidR="00B249D9" w:rsidRPr="00F45E2C" w:rsidRDefault="00B249D9" w:rsidP="003A22DB">
      <w:pPr>
        <w:pStyle w:val="SL-FlLftSgl"/>
      </w:pPr>
      <w:r>
        <w:t>All printed communication (e.g., e-mail) needs to be signed and dated by the individual printing and storing the document.</w:t>
      </w:r>
    </w:p>
    <w:p w14:paraId="258A0703" w14:textId="77777777" w:rsidR="00B249D9" w:rsidRPr="00F45E2C" w:rsidRDefault="00B249D9" w:rsidP="003A22DB">
      <w:pPr>
        <w:pStyle w:val="SL-FlLftSgl"/>
      </w:pPr>
      <w:r>
        <w:t>Communication about subject treatment/clinical care, protocol deviations, and study drug dosing should immediately be printed and stored in this tab.</w:t>
      </w:r>
    </w:p>
    <w:p w14:paraId="3B3BBAA2" w14:textId="77777777" w:rsidR="00B249D9" w:rsidRPr="00F45E2C" w:rsidRDefault="00B249D9" w:rsidP="003A22DB">
      <w:pPr>
        <w:pStyle w:val="SL-FlLftSgl"/>
      </w:pPr>
      <w:r w:rsidRPr="001B231B">
        <w:t>E</w:t>
      </w:r>
      <w:r>
        <w:t>-</w:t>
      </w:r>
      <w:r w:rsidRPr="001B231B">
        <w:t xml:space="preserve">mail correspondence may be </w:t>
      </w:r>
      <w:r>
        <w:t>saved</w:t>
      </w:r>
      <w:r w:rsidRPr="001B231B">
        <w:t xml:space="preserve"> to a </w:t>
      </w:r>
      <w:r>
        <w:t>compact disc (</w:t>
      </w:r>
      <w:r w:rsidRPr="001B231B">
        <w:t>CD</w:t>
      </w:r>
      <w:r>
        <w:t>)</w:t>
      </w:r>
      <w:r w:rsidRPr="001B231B">
        <w:t xml:space="preserve"> for electronic storage</w:t>
      </w:r>
      <w:r>
        <w:t xml:space="preserve"> and noted in this section.</w:t>
      </w:r>
    </w:p>
    <w:p w14:paraId="7D73A9B2" w14:textId="77777777" w:rsidR="00B249D9" w:rsidRPr="00F45E2C" w:rsidRDefault="00B249D9" w:rsidP="003A22DB">
      <w:pPr>
        <w:pStyle w:val="SL-FlLftSgl"/>
      </w:pPr>
      <w:r>
        <w:t>Electronic media must be permanent media and must be appropriately secured and approved (e.g., password protected).</w:t>
      </w:r>
    </w:p>
    <w:p w14:paraId="5942117E" w14:textId="77777777" w:rsidR="00B249D9" w:rsidRDefault="00B249D9" w:rsidP="003A22DB">
      <w:pPr>
        <w:pStyle w:val="SL-FlLftSgl"/>
      </w:pPr>
      <w:r w:rsidRPr="00733C8A">
        <w:t xml:space="preserve">If saved to a CD or other electronic storage media, a </w:t>
      </w:r>
      <w:r>
        <w:t>note</w:t>
      </w:r>
      <w:r w:rsidRPr="00733C8A">
        <w:t xml:space="preserve"> to </w:t>
      </w:r>
      <w:r>
        <w:t>the Study F</w:t>
      </w:r>
      <w:r w:rsidRPr="00733C8A">
        <w:t>ile needs to be generated describing the types of e</w:t>
      </w:r>
      <w:r>
        <w:t>-</w:t>
      </w:r>
      <w:r w:rsidRPr="00733C8A">
        <w:t>mail on the electronic media, the start and stop dates of the e</w:t>
      </w:r>
      <w:r>
        <w:t>-</w:t>
      </w:r>
      <w:r w:rsidRPr="00733C8A">
        <w:t xml:space="preserve">mail correspondence, and the signature and date of the individual creating the CD and writing the </w:t>
      </w:r>
      <w:r>
        <w:t>note</w:t>
      </w:r>
      <w:r w:rsidRPr="00733C8A">
        <w:t xml:space="preserve"> to file.</w:t>
      </w:r>
    </w:p>
    <w:p w14:paraId="56A5E41E" w14:textId="77777777" w:rsidR="00B249D9" w:rsidRDefault="00B249D9" w:rsidP="003A22DB">
      <w:pPr>
        <w:pStyle w:val="SL-FlLftSgl"/>
      </w:pPr>
      <w:r w:rsidRPr="00733C8A">
        <w:t>If a study team member receives a new computer or if a newer version of the e</w:t>
      </w:r>
      <w:r>
        <w:t>-</w:t>
      </w:r>
      <w:r w:rsidRPr="00733C8A">
        <w:t xml:space="preserve">mail provider is used, it is highly recommended to create the CD and the </w:t>
      </w:r>
      <w:r>
        <w:t>note</w:t>
      </w:r>
      <w:r w:rsidRPr="00733C8A">
        <w:t xml:space="preserve"> to file at the time of the transfer to prevent any important study communication from being lost in the transition.</w:t>
      </w:r>
    </w:p>
    <w:p w14:paraId="352D2878" w14:textId="77777777" w:rsidR="00C50594" w:rsidRDefault="00C50594" w:rsidP="00C50594">
      <w:pPr>
        <w:pStyle w:val="SL-FlLftSgl"/>
      </w:pPr>
      <w:r>
        <w:br w:type="page"/>
      </w:r>
    </w:p>
    <w:p w14:paraId="207647B5" w14:textId="77777777" w:rsidR="00B249D9" w:rsidRPr="00A65DCC" w:rsidRDefault="00B249D9" w:rsidP="00C674D4">
      <w:pPr>
        <w:pStyle w:val="BodyText"/>
        <w:ind w:left="1008" w:right="1008"/>
      </w:pPr>
      <w:r w:rsidRPr="00A65DCC">
        <w:t>Required for both observational and interventional</w:t>
      </w:r>
      <w:r w:rsidRPr="00A65DCC">
        <w:br/>
        <w:t>clinical research studies</w:t>
      </w:r>
    </w:p>
    <w:p w14:paraId="74A9A27F" w14:textId="77777777" w:rsidR="00B249D9" w:rsidRPr="005957F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Delegation of Authority (</w:t>
      </w:r>
      <w:proofErr w:type="spellStart"/>
      <w:r w:rsidRPr="005957FA">
        <w:rPr>
          <w:sz w:val="32"/>
        </w:rPr>
        <w:t>DoA</w:t>
      </w:r>
      <w:proofErr w:type="spellEnd"/>
      <w:r w:rsidRPr="005957FA">
        <w:rPr>
          <w:sz w:val="32"/>
        </w:rPr>
        <w:t>) Log</w:t>
      </w:r>
    </w:p>
    <w:p w14:paraId="2ACBE7BC" w14:textId="77777777" w:rsidR="00B249D9" w:rsidRDefault="00B249D9" w:rsidP="003A22DB">
      <w:pPr>
        <w:pStyle w:val="SL-FlLftSgl"/>
      </w:pPr>
      <w:r w:rsidRPr="00CC02DF">
        <w:t>This section should include</w:t>
      </w:r>
      <w:r>
        <w:t>:</w:t>
      </w:r>
    </w:p>
    <w:p w14:paraId="6B85EC0A" w14:textId="77777777" w:rsidR="00B249D9" w:rsidRDefault="00B249D9" w:rsidP="00C50594">
      <w:pPr>
        <w:pStyle w:val="N1-1stBullet"/>
      </w:pPr>
      <w:r>
        <w:t xml:space="preserve">An ongoing </w:t>
      </w:r>
      <w:r w:rsidRPr="00CC02DF">
        <w:t xml:space="preserve">log that lists all </w:t>
      </w:r>
      <w:r>
        <w:t xml:space="preserve">study </w:t>
      </w:r>
      <w:r w:rsidRPr="00CC02DF">
        <w:t xml:space="preserve">personnel </w:t>
      </w:r>
      <w:r>
        <w:t xml:space="preserve">and </w:t>
      </w:r>
      <w:r w:rsidRPr="00CC02DF">
        <w:t>their specific responsibilities, signatures,</w:t>
      </w:r>
      <w:r>
        <w:t xml:space="preserve"> initials, and obligation (start/stop) dates.</w:t>
      </w:r>
    </w:p>
    <w:p w14:paraId="0BBD262F" w14:textId="77777777" w:rsidR="00B249D9" w:rsidRDefault="00B249D9" w:rsidP="003A22DB">
      <w:pPr>
        <w:pStyle w:val="SL-FlLftSgl"/>
      </w:pPr>
      <w:r>
        <w:t xml:space="preserve">Any changes in site study personnel require an update to the </w:t>
      </w:r>
      <w:proofErr w:type="spellStart"/>
      <w:r>
        <w:t>DoA</w:t>
      </w:r>
      <w:proofErr w:type="spellEnd"/>
      <w:r>
        <w:t>.</w:t>
      </w:r>
    </w:p>
    <w:p w14:paraId="726E97F0" w14:textId="77777777" w:rsidR="00C50594" w:rsidRDefault="00C50594" w:rsidP="003A22DB">
      <w:pPr>
        <w:pStyle w:val="SL-FlLftSgl"/>
        <w:sectPr w:rsidR="00C50594" w:rsidSect="005957FA">
          <w:headerReference w:type="default" r:id="rId26"/>
          <w:footerReference w:type="default" r:id="rId27"/>
          <w:pgSz w:w="12240" w:h="15840" w:code="1"/>
          <w:pgMar w:top="1440" w:right="1152" w:bottom="1440" w:left="1152" w:header="720" w:footer="576" w:gutter="0"/>
          <w:cols w:space="720"/>
          <w:formProt w:val="0"/>
          <w:docGrid w:linePitch="360"/>
        </w:sectPr>
      </w:pPr>
    </w:p>
    <w:p w14:paraId="17C7BB3D" w14:textId="77777777" w:rsidR="00B249D9" w:rsidRPr="00D5361B" w:rsidRDefault="00B249D9" w:rsidP="00B249D9">
      <w:r>
        <w:rPr>
          <w:noProof/>
        </w:rPr>
        <w:drawing>
          <wp:inline distT="0" distB="0" distL="0" distR="0" wp14:anchorId="0B207F6C" wp14:editId="78C50901">
            <wp:extent cx="8229600" cy="6000572"/>
            <wp:effectExtent l="0" t="0" r="0" b="635"/>
            <wp:docPr id="11" name="Picture 11" descr="Sample Delegation of Authority L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" t="7304" r="3384" b="3501"/>
                    <a:stretch/>
                  </pic:blipFill>
                  <pic:spPr bwMode="auto">
                    <a:xfrm>
                      <a:off x="0" y="0"/>
                      <a:ext cx="8229600" cy="600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6E01C" w14:textId="77777777" w:rsidR="00C50594" w:rsidRDefault="00C50594" w:rsidP="003A22DB">
      <w:pPr>
        <w:pStyle w:val="BodyText"/>
        <w:sectPr w:rsidR="00C50594" w:rsidSect="00C50594">
          <w:headerReference w:type="default" r:id="rId29"/>
          <w:footerReference w:type="default" r:id="rId30"/>
          <w:pgSz w:w="15840" w:h="12240" w:orient="landscape" w:code="1"/>
          <w:pgMar w:top="1152" w:right="1440" w:bottom="1152" w:left="1440" w:header="720" w:footer="576" w:gutter="0"/>
          <w:cols w:space="720"/>
          <w:formProt w:val="0"/>
          <w:docGrid w:linePitch="360"/>
        </w:sectPr>
      </w:pPr>
    </w:p>
    <w:p w14:paraId="59B080EA" w14:textId="77777777" w:rsidR="00B249D9" w:rsidRPr="00A65DCC" w:rsidRDefault="00B249D9" w:rsidP="00C674D4">
      <w:pPr>
        <w:pStyle w:val="BodyText"/>
        <w:ind w:left="1008" w:right="1008"/>
      </w:pPr>
      <w:r w:rsidRPr="00A65DCC">
        <w:t>Required for both observational and interventional</w:t>
      </w:r>
      <w:r w:rsidRPr="00A65DCC">
        <w:br/>
        <w:t>clinical research studies</w:t>
      </w:r>
    </w:p>
    <w:p w14:paraId="634E7CAE" w14:textId="77777777" w:rsidR="00E7612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Clinical Research and Study Training</w:t>
      </w:r>
    </w:p>
    <w:p w14:paraId="5511F9B9" w14:textId="77777777" w:rsidR="00B249D9" w:rsidRDefault="00B249D9" w:rsidP="003A22DB">
      <w:pPr>
        <w:pStyle w:val="SL-FlLftSgl"/>
      </w:pPr>
      <w:r>
        <w:t>This section should include the following documents for all key (investigators, coordinators) personnel:</w:t>
      </w:r>
    </w:p>
    <w:p w14:paraId="2DA6183B" w14:textId="77777777" w:rsidR="00B249D9" w:rsidRDefault="00B249D9" w:rsidP="00CA62FA">
      <w:pPr>
        <w:pStyle w:val="N1-1stBullet"/>
      </w:pPr>
      <w:r>
        <w:t xml:space="preserve">Educational </w:t>
      </w:r>
      <w:r w:rsidRPr="00CC02DF">
        <w:t xml:space="preserve">completion certificates for </w:t>
      </w:r>
      <w:r>
        <w:t>human subject protection training</w:t>
      </w:r>
    </w:p>
    <w:p w14:paraId="57FC6A18" w14:textId="77777777" w:rsidR="00B249D9" w:rsidRPr="00CC02DF" w:rsidRDefault="00B249D9" w:rsidP="00CA62FA">
      <w:pPr>
        <w:pStyle w:val="N1-1stBullet"/>
      </w:pPr>
      <w:r>
        <w:t>Documentation of study-related training.</w:t>
      </w:r>
    </w:p>
    <w:p w14:paraId="097F12AF" w14:textId="77777777" w:rsidR="00E7612A" w:rsidRDefault="00B249D9" w:rsidP="003A22DB">
      <w:pPr>
        <w:pStyle w:val="SL-FlLftSgl"/>
      </w:pPr>
      <w:r>
        <w:t>All key personnel working on NIH</w:t>
      </w:r>
      <w:r w:rsidRPr="00CC02DF">
        <w:t xml:space="preserve"> </w:t>
      </w:r>
      <w:r>
        <w:t>grants and contracts involving human research participants are required to complete training in human subject protections. NIH has a free Web-based training that satisfies this requirement:</w:t>
      </w:r>
    </w:p>
    <w:p w14:paraId="6AFC6FA1" w14:textId="77777777" w:rsidR="00B249D9" w:rsidRPr="00CF271C" w:rsidRDefault="00AA5516" w:rsidP="003A22DB">
      <w:pPr>
        <w:pStyle w:val="SL-FlLftSgl"/>
      </w:pPr>
      <w:hyperlink r:id="rId31" w:history="1">
        <w:r w:rsidR="00B249D9">
          <w:rPr>
            <w:rStyle w:val="Hyperlink"/>
          </w:rPr>
          <w:t>phrp.nihtraining.com/users/</w:t>
        </w:r>
        <w:proofErr w:type="spellStart"/>
        <w:r w:rsidR="00B249D9">
          <w:rPr>
            <w:rStyle w:val="Hyperlink"/>
          </w:rPr>
          <w:t>login.php</w:t>
        </w:r>
        <w:proofErr w:type="spellEnd"/>
      </w:hyperlink>
      <w:r w:rsidR="00B249D9">
        <w:t>.</w:t>
      </w:r>
    </w:p>
    <w:p w14:paraId="71536C32" w14:textId="77777777" w:rsidR="00E7612A" w:rsidRDefault="00B249D9" w:rsidP="003A22DB">
      <w:pPr>
        <w:pStyle w:val="SL-FlLftSgl"/>
      </w:pPr>
      <w:r w:rsidRPr="00CF271C">
        <w:t xml:space="preserve">Other free, </w:t>
      </w:r>
      <w:r>
        <w:t xml:space="preserve">optional </w:t>
      </w:r>
      <w:r w:rsidRPr="00CF271C">
        <w:t>Web-based training</w:t>
      </w:r>
      <w:r>
        <w:t>s</w:t>
      </w:r>
      <w:r w:rsidRPr="00CF271C">
        <w:t xml:space="preserve"> that are recommended include:</w:t>
      </w:r>
    </w:p>
    <w:p w14:paraId="286AABFB" w14:textId="77777777" w:rsidR="00B249D9" w:rsidRPr="00D8546B" w:rsidRDefault="00B249D9" w:rsidP="00CA62FA">
      <w:pPr>
        <w:pStyle w:val="N1-1stBullet"/>
      </w:pPr>
      <w:r w:rsidRPr="00111882">
        <w:t xml:space="preserve">Good </w:t>
      </w:r>
      <w:r>
        <w:t>c</w:t>
      </w:r>
      <w:r w:rsidRPr="00111882">
        <w:t xml:space="preserve">linical </w:t>
      </w:r>
      <w:r>
        <w:t>p</w:t>
      </w:r>
      <w:r w:rsidRPr="00111882">
        <w:t>ractices training for individuals involved in human subjects research:</w:t>
      </w:r>
      <w:r>
        <w:t xml:space="preserve"> </w:t>
      </w:r>
      <w:hyperlink r:id="rId32" w:history="1">
        <w:r>
          <w:rPr>
            <w:rStyle w:val="Hyperlink"/>
          </w:rPr>
          <w:t>gcplearningcenter.niaid.nih.gov/</w:t>
        </w:r>
      </w:hyperlink>
    </w:p>
    <w:p w14:paraId="1F5492BA" w14:textId="77777777" w:rsidR="00B249D9" w:rsidRPr="009B6191" w:rsidRDefault="00AA5516" w:rsidP="00CA62FA">
      <w:pPr>
        <w:pStyle w:val="N1-1stBullet"/>
      </w:pPr>
      <w:hyperlink r:id="rId33" w:tooltip="NIH Training" w:history="1">
        <w:r w:rsidR="00B249D9">
          <w:rPr>
            <w:rStyle w:val="Hyperlink"/>
          </w:rPr>
          <w:t>www.nihtraining.com/crtpub_508/index.html</w:t>
        </w:r>
      </w:hyperlink>
      <w:r w:rsidR="00B249D9">
        <w:t>.</w:t>
      </w:r>
    </w:p>
    <w:p w14:paraId="0A8DBB8C" w14:textId="77777777" w:rsidR="00B249D9" w:rsidRDefault="00B249D9" w:rsidP="003A22DB">
      <w:pPr>
        <w:pStyle w:val="SL-FlLftSgl"/>
      </w:pPr>
      <w:r>
        <w:t>If a certificate is not available at the end of each required training module, enter the appropriate documentation in the site training log.</w:t>
      </w:r>
    </w:p>
    <w:p w14:paraId="7A609264" w14:textId="77777777" w:rsidR="00B249D9" w:rsidRDefault="00B249D9" w:rsidP="003A22DB">
      <w:pPr>
        <w:pStyle w:val="SL-FlLftSgl"/>
      </w:pPr>
      <w:r>
        <w:t>Site-specific training: Consult your IRB or institution for training requirements.</w:t>
      </w:r>
    </w:p>
    <w:p w14:paraId="65DD10CB" w14:textId="77777777" w:rsidR="00CA62FA" w:rsidRDefault="00CA62FA" w:rsidP="003A22DB">
      <w:pPr>
        <w:pStyle w:val="SL-FlLftSgl"/>
        <w:sectPr w:rsidR="00CA62FA" w:rsidSect="005957FA">
          <w:headerReference w:type="default" r:id="rId34"/>
          <w:footerReference w:type="default" r:id="rId35"/>
          <w:pgSz w:w="12240" w:h="15840" w:code="1"/>
          <w:pgMar w:top="1440" w:right="1152" w:bottom="1440" w:left="1152" w:header="720" w:footer="576" w:gutter="0"/>
          <w:cols w:space="720"/>
          <w:formProt w:val="0"/>
          <w:docGrid w:linePitch="360"/>
        </w:sectPr>
      </w:pPr>
    </w:p>
    <w:p w14:paraId="6CDA2F5C" w14:textId="77777777" w:rsidR="00B249D9" w:rsidRPr="00A13757" w:rsidRDefault="00B249D9" w:rsidP="00CA62FA">
      <w:pPr>
        <w:pStyle w:val="C2-CtrSglSp"/>
      </w:pPr>
      <w:r>
        <w:rPr>
          <w:noProof/>
        </w:rPr>
        <w:drawing>
          <wp:inline distT="0" distB="0" distL="0" distR="0" wp14:anchorId="39F76319" wp14:editId="62A19A1C">
            <wp:extent cx="8229600" cy="5286816"/>
            <wp:effectExtent l="0" t="0" r="0" b="9525"/>
            <wp:docPr id="10" name="Picture 10" descr="Sample Training L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2" t="13017" r="3030" b="1235"/>
                    <a:stretch/>
                  </pic:blipFill>
                  <pic:spPr bwMode="auto">
                    <a:xfrm>
                      <a:off x="0" y="0"/>
                      <a:ext cx="8229600" cy="528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7C0AE" w14:textId="77777777" w:rsidR="00CA62FA" w:rsidRDefault="00CA62FA" w:rsidP="00CA62FA">
      <w:pPr>
        <w:pStyle w:val="C2-CtrSglSp"/>
        <w:sectPr w:rsidR="00CA62FA" w:rsidSect="00CA62FA">
          <w:headerReference w:type="default" r:id="rId37"/>
          <w:footerReference w:type="default" r:id="rId38"/>
          <w:pgSz w:w="15840" w:h="12240" w:orient="landscape" w:code="1"/>
          <w:pgMar w:top="1152" w:right="1440" w:bottom="1152" w:left="1440" w:header="720" w:footer="576" w:gutter="0"/>
          <w:cols w:space="720"/>
          <w:formProt w:val="0"/>
          <w:docGrid w:linePitch="360"/>
        </w:sectPr>
      </w:pPr>
    </w:p>
    <w:p w14:paraId="06878830" w14:textId="77777777" w:rsidR="00B249D9" w:rsidRPr="00E87C5F" w:rsidRDefault="00B249D9" w:rsidP="00C674D4">
      <w:pPr>
        <w:pStyle w:val="BodyText"/>
        <w:ind w:left="1008" w:right="1008"/>
      </w:pPr>
      <w:r w:rsidRPr="00E87C5F">
        <w:t>Required for both observational and interventional</w:t>
      </w:r>
      <w:r w:rsidRPr="00E87C5F">
        <w:br/>
        <w:t>clinical research studies</w:t>
      </w:r>
    </w:p>
    <w:p w14:paraId="18805D07" w14:textId="77777777" w:rsidR="00E7612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Screening/Enrollment Log</w:t>
      </w:r>
    </w:p>
    <w:p w14:paraId="0F7D82E1" w14:textId="77777777" w:rsidR="00E7612A" w:rsidRDefault="00B249D9" w:rsidP="003A22DB">
      <w:pPr>
        <w:pStyle w:val="SL-FlLftSgl"/>
      </w:pPr>
      <w:r w:rsidRPr="00CC02DF">
        <w:t>This section should include</w:t>
      </w:r>
      <w:r>
        <w:t>:</w:t>
      </w:r>
    </w:p>
    <w:p w14:paraId="5D12A117" w14:textId="77777777" w:rsidR="00B249D9" w:rsidRPr="00422C87" w:rsidRDefault="00B249D9" w:rsidP="00B05A85">
      <w:pPr>
        <w:pStyle w:val="N1-1stBullet"/>
      </w:pPr>
      <w:r>
        <w:t>A</w:t>
      </w:r>
      <w:r w:rsidRPr="00CC02DF">
        <w:t xml:space="preserve"> log</w:t>
      </w:r>
      <w:r>
        <w:t xml:space="preserve"> without identifying information that lists</w:t>
      </w:r>
      <w:r w:rsidRPr="00924801">
        <w:t xml:space="preserve"> subjects who were screened</w:t>
      </w:r>
      <w:r>
        <w:t xml:space="preserve"> (including screen failures) and enrolled in the study.</w:t>
      </w:r>
    </w:p>
    <w:p w14:paraId="2EBAE7C4" w14:textId="77777777" w:rsidR="00B249D9" w:rsidRPr="00924801" w:rsidRDefault="00B249D9" w:rsidP="00B05A85">
      <w:pPr>
        <w:pStyle w:val="N2-2ndBullet"/>
        <w:numPr>
          <w:ilvl w:val="0"/>
          <w:numId w:val="21"/>
        </w:numPr>
      </w:pPr>
      <w:r>
        <w:t xml:space="preserve">Note: </w:t>
      </w:r>
      <w:r w:rsidRPr="00924801">
        <w:t>Subjects may be tracked separately on logs</w:t>
      </w:r>
      <w:r>
        <w:t>,</w:t>
      </w:r>
      <w:r w:rsidRPr="00924801">
        <w:t xml:space="preserve"> such as a coded list</w:t>
      </w:r>
      <w:r w:rsidR="00B05A85">
        <w:t xml:space="preserve"> </w:t>
      </w:r>
      <w:r w:rsidRPr="00924801">
        <w:t>with</w:t>
      </w:r>
      <w:r w:rsidR="00B05A85">
        <w:t> </w:t>
      </w:r>
      <w:r w:rsidRPr="00924801">
        <w:t>a</w:t>
      </w:r>
      <w:r w:rsidR="00B05A85">
        <w:t> </w:t>
      </w:r>
      <w:r w:rsidRPr="00924801">
        <w:t>key</w:t>
      </w:r>
      <w:r>
        <w:t>.</w:t>
      </w:r>
    </w:p>
    <w:p w14:paraId="535A2012" w14:textId="77777777" w:rsidR="00B249D9" w:rsidRDefault="00B249D9" w:rsidP="003A22DB">
      <w:pPr>
        <w:pStyle w:val="SL-FlLftSgl"/>
      </w:pPr>
      <w:r w:rsidRPr="00924801">
        <w:t>Note:</w:t>
      </w:r>
      <w:r>
        <w:t xml:space="preserve"> If screening and enrollment information is entered into an electronic data capture (EDC) system, please include a memo explaining this process.</w:t>
      </w:r>
    </w:p>
    <w:p w14:paraId="438D3286" w14:textId="77777777" w:rsidR="00B05A85" w:rsidRDefault="00B05A85" w:rsidP="003A22DB">
      <w:pPr>
        <w:pStyle w:val="SL-FlLftSgl"/>
        <w:sectPr w:rsidR="00B05A85" w:rsidSect="005957FA">
          <w:headerReference w:type="default" r:id="rId39"/>
          <w:footerReference w:type="default" r:id="rId40"/>
          <w:pgSz w:w="12240" w:h="15840" w:code="1"/>
          <w:pgMar w:top="1440" w:right="1152" w:bottom="1440" w:left="1152" w:header="720" w:footer="576" w:gutter="0"/>
          <w:cols w:space="720"/>
          <w:formProt w:val="0"/>
          <w:docGrid w:linePitch="360"/>
        </w:sectPr>
      </w:pPr>
    </w:p>
    <w:p w14:paraId="1AD80C4F" w14:textId="77777777" w:rsidR="00B249D9" w:rsidRPr="00C4335F" w:rsidRDefault="00B249D9" w:rsidP="00B05A85">
      <w:pPr>
        <w:pStyle w:val="C2-CtrSglSp"/>
      </w:pPr>
      <w:r>
        <w:rPr>
          <w:noProof/>
        </w:rPr>
        <w:drawing>
          <wp:inline distT="0" distB="0" distL="0" distR="0" wp14:anchorId="6CA210D1" wp14:editId="206C0A4E">
            <wp:extent cx="8229600" cy="5838805"/>
            <wp:effectExtent l="0" t="0" r="0" b="0"/>
            <wp:docPr id="9" name="Picture 9" descr="Sample Site Screening and Enrollment L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3601" r="3647" b="2936"/>
                    <a:stretch/>
                  </pic:blipFill>
                  <pic:spPr bwMode="auto">
                    <a:xfrm>
                      <a:off x="0" y="0"/>
                      <a:ext cx="8229600" cy="58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CED11" w14:textId="77777777" w:rsidR="00B05A85" w:rsidRDefault="00B05A85" w:rsidP="00B05A85">
      <w:pPr>
        <w:pStyle w:val="BodyText"/>
        <w:sectPr w:rsidR="00B05A85" w:rsidSect="00B05A85">
          <w:headerReference w:type="default" r:id="rId42"/>
          <w:footerReference w:type="default" r:id="rId43"/>
          <w:pgSz w:w="15840" w:h="12240" w:orient="landscape" w:code="1"/>
          <w:pgMar w:top="1152" w:right="1440" w:bottom="1152" w:left="1440" w:header="720" w:footer="576" w:gutter="0"/>
          <w:cols w:space="720"/>
          <w:formProt w:val="0"/>
          <w:docGrid w:linePitch="360"/>
        </w:sectPr>
      </w:pPr>
    </w:p>
    <w:p w14:paraId="20FF9220" w14:textId="77777777" w:rsidR="00B05A85" w:rsidRDefault="00B05A85" w:rsidP="00C674D4">
      <w:pPr>
        <w:pStyle w:val="BodyText"/>
        <w:ind w:left="1008" w:right="1008"/>
      </w:pPr>
      <w:r w:rsidRPr="005957FA">
        <w:t>Required for both observational and interventional</w:t>
      </w:r>
      <w:r w:rsidRPr="005957FA">
        <w:br/>
        <w:t>clinical research studies</w:t>
      </w:r>
    </w:p>
    <w:p w14:paraId="07958D4D" w14:textId="77777777" w:rsidR="00B249D9" w:rsidRPr="005957F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Signed Consent Documents</w:t>
      </w:r>
    </w:p>
    <w:p w14:paraId="0F5A74E1" w14:textId="77777777" w:rsidR="00B249D9" w:rsidRPr="00CC02DF" w:rsidRDefault="00B249D9" w:rsidP="003A22DB">
      <w:pPr>
        <w:pStyle w:val="SL-FlLftSgl"/>
      </w:pPr>
      <w:r w:rsidRPr="00CC02DF">
        <w:t>This section should include:</w:t>
      </w:r>
    </w:p>
    <w:p w14:paraId="1C428E2B" w14:textId="77777777" w:rsidR="00B249D9" w:rsidRDefault="00B249D9" w:rsidP="00EB762F">
      <w:pPr>
        <w:pStyle w:val="N1-1stBullet"/>
      </w:pPr>
      <w:r w:rsidRPr="009F120D">
        <w:t>A copy of all signed</w:t>
      </w:r>
      <w:r>
        <w:t xml:space="preserve"> consent documents</w:t>
      </w:r>
    </w:p>
    <w:p w14:paraId="4054C477" w14:textId="77777777" w:rsidR="00E7612A" w:rsidRDefault="00B249D9" w:rsidP="00EB762F">
      <w:pPr>
        <w:pStyle w:val="N1-1stBullet"/>
      </w:pPr>
      <w:r>
        <w:t>Alternatively, c</w:t>
      </w:r>
      <w:r w:rsidRPr="009F120D">
        <w:t>onsent</w:t>
      </w:r>
      <w:r>
        <w:t xml:space="preserve"> document</w:t>
      </w:r>
      <w:r w:rsidRPr="009F120D">
        <w:t>s may also be kept in a separate binder</w:t>
      </w:r>
      <w:r>
        <w:t xml:space="preserve"> or in the subject’s medical record</w:t>
      </w:r>
      <w:r w:rsidRPr="009F120D">
        <w:t>.</w:t>
      </w:r>
    </w:p>
    <w:p w14:paraId="0F01CF97" w14:textId="77777777" w:rsidR="00E7612A" w:rsidRDefault="00B249D9" w:rsidP="003A22DB">
      <w:pPr>
        <w:pStyle w:val="SL-FlLftSgl"/>
      </w:pPr>
      <w:r>
        <w:t>If signed consent documents are kept in a separate binder, a note to the Study File</w:t>
      </w:r>
      <w:r w:rsidRPr="00301C74">
        <w:t xml:space="preserve"> </w:t>
      </w:r>
      <w:r>
        <w:t>explaining where they are stored and the reason needs to be generated, signed, and dated.</w:t>
      </w:r>
    </w:p>
    <w:p w14:paraId="53859CD6" w14:textId="77777777" w:rsidR="00B249D9" w:rsidRDefault="00B249D9" w:rsidP="003A22DB">
      <w:pPr>
        <w:pStyle w:val="SL-FlLftSgl"/>
      </w:pPr>
      <w:r>
        <w:t>If a subject withdraws consent, this should be documented in the medical record, and specimen tracking should be addressed (if applicable). The signed consent document must be retained even if a subject withdraws consent.</w:t>
      </w:r>
    </w:p>
    <w:p w14:paraId="47DE946F" w14:textId="77777777" w:rsidR="00EB762F" w:rsidRDefault="00EB762F" w:rsidP="00EB762F">
      <w:pPr>
        <w:pStyle w:val="SL-FlLftSgl"/>
      </w:pPr>
      <w:r>
        <w:br w:type="page"/>
      </w:r>
    </w:p>
    <w:p w14:paraId="40F1463C" w14:textId="77777777" w:rsidR="00B249D9" w:rsidRPr="00E87C5F" w:rsidRDefault="00B249D9" w:rsidP="00C674D4">
      <w:pPr>
        <w:pStyle w:val="BodyText"/>
        <w:ind w:left="1008" w:right="1008"/>
      </w:pPr>
      <w:r w:rsidRPr="00E87C5F">
        <w:t>Required for both observational and interventional</w:t>
      </w:r>
      <w:r w:rsidRPr="00E87C5F">
        <w:br/>
        <w:t>clinical research studies</w:t>
      </w:r>
    </w:p>
    <w:p w14:paraId="03203275" w14:textId="77777777" w:rsidR="00B249D9" w:rsidRPr="005957F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Study Product Records</w:t>
      </w:r>
    </w:p>
    <w:p w14:paraId="053C70FF" w14:textId="77777777" w:rsidR="00E7612A" w:rsidRDefault="00B249D9" w:rsidP="003A22DB">
      <w:pPr>
        <w:pStyle w:val="SL-FlLftSgl"/>
      </w:pPr>
      <w:r w:rsidRPr="00CC02DF">
        <w:t>This section should include:</w:t>
      </w:r>
    </w:p>
    <w:p w14:paraId="7AC7ACD8" w14:textId="77777777" w:rsidR="00B249D9" w:rsidRDefault="00B249D9" w:rsidP="00EB762F">
      <w:pPr>
        <w:pStyle w:val="N1-1stBullet"/>
        <w:rPr>
          <w:bCs/>
        </w:rPr>
      </w:pPr>
      <w:r>
        <w:t>D</w:t>
      </w:r>
      <w:r w:rsidRPr="00CC02DF">
        <w:t xml:space="preserve">ocumentation of study </w:t>
      </w:r>
      <w:r>
        <w:t>product (e.g., botanicals, probiotics, or other natural products</w:t>
      </w:r>
      <w:r w:rsidRPr="00CC02DF">
        <w:t xml:space="preserve"> disposition</w:t>
      </w:r>
      <w:r>
        <w:t xml:space="preserve"> and</w:t>
      </w:r>
      <w:r w:rsidRPr="00CC02DF">
        <w:t xml:space="preserve"> accountability</w:t>
      </w:r>
      <w:r>
        <w:t>,</w:t>
      </w:r>
      <w:r w:rsidRPr="00CC02DF">
        <w:t xml:space="preserve"> or memo as to where records are located (e.g.</w:t>
      </w:r>
      <w:r>
        <w:t>,</w:t>
      </w:r>
      <w:r w:rsidRPr="00CC02DF">
        <w:t xml:space="preserve"> </w:t>
      </w:r>
      <w:r>
        <w:t>r</w:t>
      </w:r>
      <w:r w:rsidRPr="00CC02DF">
        <w:t xml:space="preserve">esearch </w:t>
      </w:r>
      <w:r>
        <w:t>p</w:t>
      </w:r>
      <w:r w:rsidRPr="00CC02DF">
        <w:t>harmacy) and who is maintaining accountability</w:t>
      </w:r>
      <w:r>
        <w:t xml:space="preserve"> logs.</w:t>
      </w:r>
    </w:p>
    <w:p w14:paraId="593ED2DE" w14:textId="77777777" w:rsidR="00B249D9" w:rsidRDefault="00B249D9" w:rsidP="003A22DB">
      <w:pPr>
        <w:pStyle w:val="SL-FlLftSgl"/>
      </w:pPr>
      <w:r w:rsidRPr="00032F31">
        <w:t xml:space="preserve">For blinded clinical </w:t>
      </w:r>
      <w:r>
        <w:t>studies</w:t>
      </w:r>
      <w:r w:rsidRPr="00032F31">
        <w:t>, it is recommended that study product accountability records be filed in the research pharmacy to maintain the blind.</w:t>
      </w:r>
    </w:p>
    <w:p w14:paraId="5A2C7BAB" w14:textId="77777777" w:rsidR="00EB762F" w:rsidRDefault="00EB762F" w:rsidP="00EB762F">
      <w:pPr>
        <w:pStyle w:val="SL-FlLftSgl"/>
        <w:sectPr w:rsidR="00EB762F" w:rsidSect="005957FA">
          <w:headerReference w:type="default" r:id="rId44"/>
          <w:footerReference w:type="default" r:id="rId45"/>
          <w:pgSz w:w="12240" w:h="15840" w:code="1"/>
          <w:pgMar w:top="1440" w:right="1152" w:bottom="1440" w:left="1152" w:header="720" w:footer="576" w:gutter="0"/>
          <w:cols w:space="720"/>
          <w:formProt w:val="0"/>
          <w:docGrid w:linePitch="360"/>
        </w:sectPr>
      </w:pPr>
    </w:p>
    <w:p w14:paraId="779133F9" w14:textId="77777777" w:rsidR="00B249D9" w:rsidRPr="00425EAB" w:rsidRDefault="00B249D9" w:rsidP="00C674D4">
      <w:pPr>
        <w:pStyle w:val="C2-CtrSglSp"/>
      </w:pPr>
      <w:r>
        <w:rPr>
          <w:noProof/>
        </w:rPr>
        <w:drawing>
          <wp:inline distT="0" distB="0" distL="0" distR="0" wp14:anchorId="6BD406DC" wp14:editId="40180C6D">
            <wp:extent cx="7658894" cy="6309360"/>
            <wp:effectExtent l="0" t="0" r="0" b="0"/>
            <wp:docPr id="8" name="Picture 8" descr="Sample Investigational Product Accountability Log: Stock Reco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7" t="6585" r="5684" b="1956"/>
                    <a:stretch/>
                  </pic:blipFill>
                  <pic:spPr bwMode="auto">
                    <a:xfrm>
                      <a:off x="0" y="0"/>
                      <a:ext cx="7658894" cy="630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A177A7" wp14:editId="4E783B80">
            <wp:extent cx="7721402" cy="6309360"/>
            <wp:effectExtent l="0" t="0" r="0" b="0"/>
            <wp:docPr id="7" name="Picture 7" descr="Sample Investigational Product Accountability Log: Subject Reco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0" t="4992" r="6073" b="2508"/>
                    <a:stretch/>
                  </pic:blipFill>
                  <pic:spPr bwMode="auto">
                    <a:xfrm>
                      <a:off x="0" y="0"/>
                      <a:ext cx="7721402" cy="630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83C408" w14:textId="77777777" w:rsidR="00EB762F" w:rsidRDefault="00EB762F" w:rsidP="00EB762F">
      <w:pPr>
        <w:pStyle w:val="C2-CtrSglSp"/>
        <w:sectPr w:rsidR="00EB762F" w:rsidSect="00EB762F">
          <w:headerReference w:type="default" r:id="rId48"/>
          <w:footerReference w:type="default" r:id="rId49"/>
          <w:pgSz w:w="15840" w:h="12240" w:orient="landscape" w:code="1"/>
          <w:pgMar w:top="1152" w:right="1440" w:bottom="1152" w:left="1440" w:header="720" w:footer="576" w:gutter="0"/>
          <w:cols w:space="720"/>
          <w:formProt w:val="0"/>
          <w:docGrid w:linePitch="360"/>
        </w:sectPr>
      </w:pPr>
    </w:p>
    <w:p w14:paraId="12042207" w14:textId="77777777" w:rsidR="00B249D9" w:rsidRPr="006770F8" w:rsidRDefault="00B249D9" w:rsidP="00C674D4">
      <w:pPr>
        <w:pStyle w:val="BodyText"/>
        <w:ind w:left="1008" w:right="1008"/>
      </w:pPr>
      <w:r w:rsidRPr="006770F8">
        <w:t>Required for both observational and interventional studies using</w:t>
      </w:r>
      <w:r w:rsidRPr="006770F8">
        <w:br/>
        <w:t>clinical labs as a study procedure</w:t>
      </w:r>
    </w:p>
    <w:p w14:paraId="439A2615" w14:textId="77777777" w:rsidR="00B249D9" w:rsidRPr="005957F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Local Clinical Lab Certificates/Reference Ranges</w:t>
      </w:r>
    </w:p>
    <w:p w14:paraId="0BB3CEAC" w14:textId="77777777" w:rsidR="00B249D9" w:rsidRDefault="00B249D9" w:rsidP="003A22DB">
      <w:pPr>
        <w:pStyle w:val="SL-FlLftSgl"/>
      </w:pPr>
      <w:r w:rsidRPr="00CC02DF">
        <w:t xml:space="preserve">For studies that </w:t>
      </w:r>
      <w:r>
        <w:t>use</w:t>
      </w:r>
      <w:r w:rsidRPr="00CC02DF">
        <w:t xml:space="preserve"> </w:t>
      </w:r>
      <w:r>
        <w:t xml:space="preserve">clinical </w:t>
      </w:r>
      <w:r w:rsidRPr="00CC02DF">
        <w:t>l</w:t>
      </w:r>
      <w:r>
        <w:t>aboratories for specimen testing, this section should include:</w:t>
      </w:r>
    </w:p>
    <w:p w14:paraId="0C0C4433" w14:textId="77777777" w:rsidR="00E7612A" w:rsidRDefault="00B249D9" w:rsidP="00C674D4">
      <w:pPr>
        <w:pStyle w:val="N1-1stBullet"/>
      </w:pPr>
      <w:r>
        <w:t>Lab reference ranges if the reference range is not included on the lab form</w:t>
      </w:r>
    </w:p>
    <w:p w14:paraId="4DA11658" w14:textId="77777777" w:rsidR="00B249D9" w:rsidRDefault="00B249D9" w:rsidP="00C674D4">
      <w:pPr>
        <w:pStyle w:val="N1-1stBullet"/>
      </w:pPr>
      <w:r>
        <w:t>A copy of certifications or accreditations (</w:t>
      </w:r>
      <w:r>
        <w:rPr>
          <w:rStyle w:val="description"/>
        </w:rPr>
        <w:t>College of American Pathologists [</w:t>
      </w:r>
      <w:r>
        <w:t>CAP], Clinical Laboratory Improvement Amendments [CLIA], or state certificate) or a memo indicating the laboratory maintains CLIA certification.</w:t>
      </w:r>
    </w:p>
    <w:p w14:paraId="37E30230" w14:textId="77777777" w:rsidR="00C674D4" w:rsidRDefault="00C674D4" w:rsidP="00C674D4">
      <w:pPr>
        <w:pStyle w:val="SL-FlLftSgl"/>
      </w:pPr>
      <w:r>
        <w:br w:type="page"/>
      </w:r>
    </w:p>
    <w:p w14:paraId="1AD7CB93" w14:textId="77777777" w:rsidR="00B249D9" w:rsidRPr="00E87C5F" w:rsidRDefault="00B249D9" w:rsidP="00C674D4">
      <w:pPr>
        <w:pStyle w:val="BodyText"/>
        <w:ind w:left="1008" w:right="1008"/>
      </w:pPr>
      <w:r w:rsidRPr="00E87C5F">
        <w:t>Required for both observational and interventional clinical studies</w:t>
      </w:r>
      <w:r w:rsidRPr="00E87C5F">
        <w:br/>
        <w:t>collecting clinical samples</w:t>
      </w:r>
    </w:p>
    <w:p w14:paraId="63A97B99" w14:textId="77777777" w:rsidR="00B249D9" w:rsidRPr="005957F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Specimen Tracking Log</w:t>
      </w:r>
    </w:p>
    <w:p w14:paraId="77F79B6F" w14:textId="77777777" w:rsidR="00B249D9" w:rsidRDefault="00B249D9" w:rsidP="003A22DB">
      <w:pPr>
        <w:pStyle w:val="SL-FlLftSgl"/>
      </w:pPr>
      <w:r w:rsidRPr="00CC02DF">
        <w:t>This section should include:</w:t>
      </w:r>
    </w:p>
    <w:p w14:paraId="7112DF04" w14:textId="77777777" w:rsidR="00B249D9" w:rsidRDefault="00B249D9" w:rsidP="00C674D4">
      <w:pPr>
        <w:pStyle w:val="N1-1stBullet"/>
      </w:pPr>
      <w:r>
        <w:t>A</w:t>
      </w:r>
      <w:r w:rsidRPr="00CC02DF">
        <w:t xml:space="preserve"> log of </w:t>
      </w:r>
      <w:r>
        <w:t>research</w:t>
      </w:r>
      <w:r w:rsidRPr="00CC02DF">
        <w:t xml:space="preserve"> samples </w:t>
      </w:r>
      <w:r>
        <w:t xml:space="preserve">that includes </w:t>
      </w:r>
      <w:r w:rsidRPr="00CC02DF">
        <w:t>type of specimen, purpose of stora</w:t>
      </w:r>
      <w:r>
        <w:t xml:space="preserve">ge, location of storage </w:t>
      </w:r>
      <w:r w:rsidRPr="00CC02DF">
        <w:t>(e.g</w:t>
      </w:r>
      <w:r>
        <w:t>.</w:t>
      </w:r>
      <w:r w:rsidRPr="00CC02DF">
        <w:t>, freezer #, shelf #</w:t>
      </w:r>
      <w:r>
        <w:t>,</w:t>
      </w:r>
      <w:r w:rsidRPr="00CC02DF">
        <w:t xml:space="preserve"> location, box </w:t>
      </w:r>
      <w:r>
        <w:t>#</w:t>
      </w:r>
      <w:r w:rsidRPr="00CC02DF">
        <w:t>)</w:t>
      </w:r>
      <w:r>
        <w:t xml:space="preserve">, and </w:t>
      </w:r>
      <w:r w:rsidRPr="00CC02DF">
        <w:t xml:space="preserve">link to subject </w:t>
      </w:r>
      <w:r>
        <w:t>ID number. If applicable, t</w:t>
      </w:r>
      <w:r w:rsidRPr="00C04337">
        <w:t xml:space="preserve">he log should </w:t>
      </w:r>
      <w:r>
        <w:t xml:space="preserve">be modified to </w:t>
      </w:r>
      <w:r w:rsidRPr="00C04337">
        <w:t>track if consent for future use was obtained or withdrawn.</w:t>
      </w:r>
    </w:p>
    <w:p w14:paraId="7C0299A8" w14:textId="77777777" w:rsidR="00C674D4" w:rsidRDefault="00C674D4" w:rsidP="00B249D9">
      <w:pPr>
        <w:sectPr w:rsidR="00C674D4" w:rsidSect="005957FA">
          <w:headerReference w:type="default" r:id="rId50"/>
          <w:footerReference w:type="default" r:id="rId51"/>
          <w:pgSz w:w="12240" w:h="15840" w:code="1"/>
          <w:pgMar w:top="1440" w:right="1152" w:bottom="1440" w:left="1152" w:header="720" w:footer="576" w:gutter="0"/>
          <w:cols w:space="720"/>
          <w:formProt w:val="0"/>
          <w:docGrid w:linePitch="360"/>
        </w:sectPr>
      </w:pPr>
    </w:p>
    <w:p w14:paraId="0ACDAFF4" w14:textId="77777777" w:rsidR="00B249D9" w:rsidRPr="00425EAB" w:rsidRDefault="00B249D9" w:rsidP="00C674D4">
      <w:pPr>
        <w:pStyle w:val="C2-CtrSglSp"/>
      </w:pPr>
      <w:r>
        <w:rPr>
          <w:noProof/>
        </w:rPr>
        <w:drawing>
          <wp:inline distT="0" distB="0" distL="0" distR="0" wp14:anchorId="758F84D3" wp14:editId="1DE77F00">
            <wp:extent cx="8229600" cy="5680511"/>
            <wp:effectExtent l="0" t="0" r="0" b="0"/>
            <wp:docPr id="6" name="Picture 6" descr="Sample Specimen Tracking L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mple Specimen Tracking Lo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" t="1989" r="1943" b="4520"/>
                    <a:stretch/>
                  </pic:blipFill>
                  <pic:spPr bwMode="auto">
                    <a:xfrm>
                      <a:off x="0" y="0"/>
                      <a:ext cx="8229600" cy="568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3E91A" w14:textId="77777777" w:rsidR="00C674D4" w:rsidRDefault="00C674D4" w:rsidP="00C674D4">
      <w:pPr>
        <w:pStyle w:val="C2-CtrSglSp"/>
        <w:sectPr w:rsidR="00C674D4" w:rsidSect="00C674D4">
          <w:headerReference w:type="default" r:id="rId53"/>
          <w:footerReference w:type="default" r:id="rId54"/>
          <w:pgSz w:w="15840" w:h="12240" w:orient="landscape" w:code="1"/>
          <w:pgMar w:top="1152" w:right="1440" w:bottom="1152" w:left="1440" w:header="720" w:footer="576" w:gutter="0"/>
          <w:cols w:space="720"/>
          <w:formProt w:val="0"/>
          <w:docGrid w:linePitch="360"/>
        </w:sectPr>
      </w:pPr>
    </w:p>
    <w:p w14:paraId="35724C88" w14:textId="77777777" w:rsidR="00B249D9" w:rsidRPr="000435FD" w:rsidRDefault="00B249D9" w:rsidP="00C674D4">
      <w:pPr>
        <w:pStyle w:val="BodyText"/>
        <w:ind w:left="1008" w:right="1008"/>
      </w:pPr>
      <w:r w:rsidRPr="000435FD">
        <w:t>Required for both observational and interventional</w:t>
      </w:r>
      <w:r w:rsidRPr="000435FD">
        <w:br/>
        <w:t>clinical research studies</w:t>
      </w:r>
    </w:p>
    <w:p w14:paraId="7CEEDF2F" w14:textId="77777777" w:rsidR="00B249D9" w:rsidRPr="005957F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Serious Adverse Events/Unanticipated Problems</w:t>
      </w:r>
    </w:p>
    <w:p w14:paraId="72F50FD9" w14:textId="77777777" w:rsidR="00B249D9" w:rsidRDefault="00B249D9" w:rsidP="003A22DB">
      <w:pPr>
        <w:pStyle w:val="SL-FlLftSgl"/>
      </w:pPr>
      <w:r w:rsidRPr="00CC02DF">
        <w:t>This section should include copies of:</w:t>
      </w:r>
    </w:p>
    <w:p w14:paraId="3E6DE8C0" w14:textId="77777777" w:rsidR="00B249D9" w:rsidRDefault="00B249D9" w:rsidP="00440055">
      <w:pPr>
        <w:pStyle w:val="N1-1stBullet"/>
      </w:pPr>
      <w:r w:rsidRPr="00CC02DF">
        <w:t xml:space="preserve">Serious </w:t>
      </w:r>
      <w:r>
        <w:t>a</w:t>
      </w:r>
      <w:r w:rsidRPr="00CC02DF">
        <w:t xml:space="preserve">dverse </w:t>
      </w:r>
      <w:r>
        <w:t>e</w:t>
      </w:r>
      <w:r w:rsidRPr="00CC02DF">
        <w:t xml:space="preserve">vent </w:t>
      </w:r>
      <w:r>
        <w:t xml:space="preserve">(SAE) </w:t>
      </w:r>
      <w:r w:rsidRPr="00CC02DF">
        <w:t>form or memo</w:t>
      </w:r>
    </w:p>
    <w:p w14:paraId="1986DD67" w14:textId="77777777" w:rsidR="00B249D9" w:rsidRDefault="00B249D9" w:rsidP="00440055">
      <w:pPr>
        <w:pStyle w:val="N1-1stBullet"/>
      </w:pPr>
      <w:r>
        <w:t>Reports of unanticipated problems</w:t>
      </w:r>
    </w:p>
    <w:p w14:paraId="65E86F1D" w14:textId="77777777" w:rsidR="00B249D9" w:rsidRDefault="00B249D9" w:rsidP="00440055">
      <w:pPr>
        <w:pStyle w:val="N1-1stBullet"/>
      </w:pPr>
      <w:r>
        <w:t>“Dear Doctor” letter and IND safety reports.</w:t>
      </w:r>
    </w:p>
    <w:p w14:paraId="20FB9C4E" w14:textId="77777777" w:rsidR="00440055" w:rsidRDefault="00440055" w:rsidP="00440055">
      <w:pPr>
        <w:pStyle w:val="SL-FlLftSgl"/>
      </w:pPr>
      <w:r>
        <w:br w:type="page"/>
      </w:r>
    </w:p>
    <w:p w14:paraId="6FA81DF8" w14:textId="77777777" w:rsidR="00B249D9" w:rsidRDefault="00B249D9" w:rsidP="00440055">
      <w:pPr>
        <w:pStyle w:val="C2-CtrSglSp"/>
      </w:pPr>
      <w:r>
        <w:rPr>
          <w:noProof/>
        </w:rPr>
        <w:drawing>
          <wp:inline distT="0" distB="0" distL="0" distR="0" wp14:anchorId="54FFEFA7" wp14:editId="7999AC89">
            <wp:extent cx="6217920" cy="8244756"/>
            <wp:effectExtent l="0" t="0" r="0" b="4445"/>
            <wp:docPr id="5" name="Picture 5" descr="Sample Unanticipated Problem fo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6" t="677" r="5904" b="1845"/>
                    <a:stretch/>
                  </pic:blipFill>
                  <pic:spPr bwMode="auto">
                    <a:xfrm>
                      <a:off x="0" y="0"/>
                      <a:ext cx="6217920" cy="824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2B7CB" w14:textId="77777777" w:rsidR="00B249D9" w:rsidRPr="000435FD" w:rsidRDefault="00B249D9" w:rsidP="00C674D4">
      <w:pPr>
        <w:pStyle w:val="BodyText"/>
        <w:ind w:left="1008" w:right="1008"/>
      </w:pPr>
      <w:r w:rsidRPr="000435FD">
        <w:t>Required for both observational and interventional</w:t>
      </w:r>
      <w:r w:rsidRPr="000435FD">
        <w:br/>
        <w:t>clinical research studies</w:t>
      </w:r>
    </w:p>
    <w:p w14:paraId="5AA1B498" w14:textId="77777777" w:rsidR="00B249D9" w:rsidRPr="005957F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Protocol Deviations</w:t>
      </w:r>
    </w:p>
    <w:p w14:paraId="089A20DC" w14:textId="77777777" w:rsidR="00B249D9" w:rsidRDefault="00B249D9" w:rsidP="003A22DB">
      <w:pPr>
        <w:pStyle w:val="SL-FlLftSgl"/>
      </w:pPr>
      <w:r w:rsidRPr="00CC02DF">
        <w:t>This section should include copies of:</w:t>
      </w:r>
    </w:p>
    <w:p w14:paraId="1BEB5225" w14:textId="77777777" w:rsidR="00B249D9" w:rsidRPr="00CC02DF" w:rsidRDefault="00B249D9" w:rsidP="00475255">
      <w:pPr>
        <w:pStyle w:val="N1-1stBullet"/>
      </w:pPr>
      <w:r>
        <w:t>Protocol deviation</w:t>
      </w:r>
      <w:r w:rsidRPr="00CC02DF">
        <w:t xml:space="preserve"> </w:t>
      </w:r>
      <w:r>
        <w:t xml:space="preserve">form or </w:t>
      </w:r>
      <w:r w:rsidRPr="00CC02DF">
        <w:t>memo</w:t>
      </w:r>
      <w:r>
        <w:t>.</w:t>
      </w:r>
    </w:p>
    <w:p w14:paraId="2DBB0E17" w14:textId="77777777" w:rsidR="00B51DA8" w:rsidRDefault="00B249D9" w:rsidP="003A22DB">
      <w:pPr>
        <w:pStyle w:val="SL-FlLftSgl"/>
      </w:pPr>
      <w:r>
        <w:t>Requirements for reporting protocol deviations are specific to each local IRB; review the requirements to make sure that they are followed appropriately.</w:t>
      </w:r>
    </w:p>
    <w:p w14:paraId="7C18481E" w14:textId="77777777" w:rsidR="00B51DA8" w:rsidRDefault="00B51DA8" w:rsidP="003A22DB">
      <w:pPr>
        <w:pStyle w:val="SL-FlLftSgl"/>
        <w:rPr>
          <w:rFonts w:ascii="Calibri" w:eastAsia="Calibri" w:hAnsi="Calibri"/>
          <w:b/>
          <w:sz w:val="28"/>
          <w:szCs w:val="22"/>
        </w:rPr>
        <w:sectPr w:rsidR="00B51DA8" w:rsidSect="005957FA">
          <w:headerReference w:type="default" r:id="rId56"/>
          <w:footerReference w:type="default" r:id="rId57"/>
          <w:pgSz w:w="12240" w:h="15840" w:code="1"/>
          <w:pgMar w:top="1440" w:right="1152" w:bottom="1440" w:left="1152" w:header="720" w:footer="576" w:gutter="0"/>
          <w:cols w:space="720"/>
          <w:formProt w:val="0"/>
          <w:docGrid w:linePitch="360"/>
        </w:sectPr>
      </w:pPr>
    </w:p>
    <w:p w14:paraId="4A9396D7" w14:textId="77777777" w:rsidR="00B51DA8" w:rsidRDefault="00B249D9" w:rsidP="00B51DA8">
      <w:pPr>
        <w:pStyle w:val="C2-CtrSglSp"/>
        <w:rPr>
          <w:rFonts w:ascii="Calibri" w:eastAsia="Calibri" w:hAnsi="Calibri"/>
          <w:b/>
          <w:sz w:val="28"/>
          <w:szCs w:val="22"/>
        </w:rPr>
      </w:pPr>
      <w:r>
        <w:rPr>
          <w:noProof/>
        </w:rPr>
        <w:drawing>
          <wp:inline distT="0" distB="0" distL="0" distR="0" wp14:anchorId="177CFFEE" wp14:editId="31730030">
            <wp:extent cx="8229600" cy="5870447"/>
            <wp:effectExtent l="0" t="0" r="0" b="0"/>
            <wp:docPr id="4" name="Picture 4" descr="Sample Protocol Deviation Tracking L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" t="7604" r="3015" b="1981"/>
                    <a:stretch/>
                  </pic:blipFill>
                  <pic:spPr bwMode="auto">
                    <a:xfrm>
                      <a:off x="0" y="0"/>
                      <a:ext cx="8229600" cy="587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E9E55" w14:textId="77777777" w:rsidR="00B51DA8" w:rsidRDefault="00B51DA8" w:rsidP="003A22DB">
      <w:pPr>
        <w:pStyle w:val="SL-FlLftSgl"/>
        <w:rPr>
          <w:rFonts w:ascii="Calibri" w:eastAsia="Calibri" w:hAnsi="Calibri"/>
          <w:b/>
          <w:sz w:val="28"/>
          <w:szCs w:val="22"/>
        </w:rPr>
        <w:sectPr w:rsidR="00B51DA8" w:rsidSect="00B51DA8">
          <w:headerReference w:type="default" r:id="rId59"/>
          <w:footerReference w:type="default" r:id="rId60"/>
          <w:pgSz w:w="15840" w:h="12240" w:orient="landscape" w:code="1"/>
          <w:pgMar w:top="1152" w:right="1440" w:bottom="1152" w:left="1440" w:header="720" w:footer="576" w:gutter="0"/>
          <w:cols w:space="720"/>
          <w:formProt w:val="0"/>
          <w:docGrid w:linePitch="360"/>
        </w:sectPr>
      </w:pPr>
    </w:p>
    <w:p w14:paraId="1ADCEFC2" w14:textId="77777777" w:rsidR="00B249D9" w:rsidRPr="00B51DA8" w:rsidRDefault="00B249D9" w:rsidP="00B51DA8">
      <w:pPr>
        <w:pStyle w:val="BodyText"/>
        <w:ind w:left="1008" w:right="1008"/>
      </w:pPr>
      <w:r w:rsidRPr="00C674D4">
        <w:t>Required for both observational and interventional</w:t>
      </w:r>
      <w:r w:rsidRPr="00C674D4">
        <w:br/>
        <w:t>clinical research studies</w:t>
      </w:r>
    </w:p>
    <w:p w14:paraId="28E6A6E4" w14:textId="77777777" w:rsidR="00B249D9" w:rsidRPr="005957F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Clinical Site Monitoring Visits</w:t>
      </w:r>
    </w:p>
    <w:p w14:paraId="339D4242" w14:textId="77777777" w:rsidR="00B249D9" w:rsidRDefault="00B249D9" w:rsidP="003A22DB">
      <w:pPr>
        <w:pStyle w:val="SL-FlLftSgl"/>
      </w:pPr>
      <w:r w:rsidRPr="00CC02DF">
        <w:t>This section should include copies of:</w:t>
      </w:r>
    </w:p>
    <w:p w14:paraId="3303B81E" w14:textId="77777777" w:rsidR="00B249D9" w:rsidRDefault="00B249D9" w:rsidP="00B51DA8">
      <w:pPr>
        <w:pStyle w:val="N1-1stBullet"/>
      </w:pPr>
      <w:r>
        <w:t>A site visit log signed by the clinical site monitor(s) at each visit</w:t>
      </w:r>
    </w:p>
    <w:p w14:paraId="30BB1E15" w14:textId="77777777" w:rsidR="00B249D9" w:rsidRDefault="00B249D9" w:rsidP="00B51DA8">
      <w:pPr>
        <w:pStyle w:val="N1-1stBullet"/>
      </w:pPr>
      <w:r>
        <w:t>Visit reports</w:t>
      </w:r>
    </w:p>
    <w:p w14:paraId="157DD489" w14:textId="77777777" w:rsidR="00B51DA8" w:rsidRDefault="00B249D9" w:rsidP="00B51DA8">
      <w:pPr>
        <w:pStyle w:val="N1-1stBullet"/>
        <w:sectPr w:rsidR="00B51DA8" w:rsidSect="005957FA">
          <w:headerReference w:type="default" r:id="rId61"/>
          <w:footerReference w:type="default" r:id="rId62"/>
          <w:pgSz w:w="12240" w:h="15840" w:code="1"/>
          <w:pgMar w:top="1440" w:right="1152" w:bottom="1440" w:left="1152" w:header="720" w:footer="576" w:gutter="0"/>
          <w:cols w:space="720"/>
          <w:formProt w:val="0"/>
          <w:docGrid w:linePitch="360"/>
        </w:sectPr>
      </w:pPr>
      <w:r>
        <w:t xml:space="preserve">Visit correspondence, such as a confirmation or </w:t>
      </w:r>
      <w:proofErr w:type="spellStart"/>
      <w:r>
        <w:t>followup</w:t>
      </w:r>
      <w:proofErr w:type="spellEnd"/>
      <w:r>
        <w:t xml:space="preserve"> letter.</w:t>
      </w:r>
    </w:p>
    <w:p w14:paraId="174F5B7F" w14:textId="77777777" w:rsidR="00B249D9" w:rsidRDefault="00B249D9" w:rsidP="00B51DA8">
      <w:pPr>
        <w:pStyle w:val="C2-CtrSglSp"/>
      </w:pPr>
      <w:r>
        <w:rPr>
          <w:noProof/>
        </w:rPr>
        <w:drawing>
          <wp:inline distT="0" distB="0" distL="0" distR="0" wp14:anchorId="23DB0A28" wp14:editId="25215668">
            <wp:extent cx="8229600" cy="5533696"/>
            <wp:effectExtent l="0" t="0" r="0" b="0"/>
            <wp:docPr id="3" name="Picture 3" descr="Sample Monitoring Visit L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5" t="10169" r="2843" b="3615"/>
                    <a:stretch/>
                  </pic:blipFill>
                  <pic:spPr bwMode="auto">
                    <a:xfrm>
                      <a:off x="0" y="0"/>
                      <a:ext cx="8229600" cy="553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5D4CD" w14:textId="77777777" w:rsidR="00B51DA8" w:rsidRDefault="00B51DA8" w:rsidP="00B51DA8">
      <w:pPr>
        <w:pStyle w:val="C2-CtrSglSp"/>
        <w:sectPr w:rsidR="00B51DA8" w:rsidSect="00B51DA8">
          <w:headerReference w:type="default" r:id="rId64"/>
          <w:footerReference w:type="default" r:id="rId65"/>
          <w:pgSz w:w="15840" w:h="12240" w:orient="landscape" w:code="1"/>
          <w:pgMar w:top="1152" w:right="1440" w:bottom="1152" w:left="1440" w:header="720" w:footer="576" w:gutter="0"/>
          <w:cols w:space="720"/>
          <w:formProt w:val="0"/>
          <w:docGrid w:linePitch="360"/>
        </w:sectPr>
      </w:pPr>
    </w:p>
    <w:p w14:paraId="7571A91E" w14:textId="77777777" w:rsidR="00B249D9" w:rsidRPr="000435FD" w:rsidRDefault="00B249D9" w:rsidP="00C674D4">
      <w:pPr>
        <w:pStyle w:val="BodyText"/>
        <w:ind w:left="1008" w:right="1008"/>
      </w:pPr>
      <w:r>
        <w:t>Required</w:t>
      </w:r>
      <w:r w:rsidRPr="000435FD">
        <w:t xml:space="preserve"> for both observational and interventional</w:t>
      </w:r>
      <w:r w:rsidRPr="000435FD">
        <w:br/>
        <w:t>clinical research studies</w:t>
      </w:r>
    </w:p>
    <w:p w14:paraId="2471CC47" w14:textId="77777777" w:rsidR="00B249D9" w:rsidRPr="005957F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Sponsor Correspondence</w:t>
      </w:r>
    </w:p>
    <w:p w14:paraId="3CB67451" w14:textId="77777777" w:rsidR="00E7612A" w:rsidRDefault="00B249D9" w:rsidP="003A22DB">
      <w:pPr>
        <w:pStyle w:val="SL-FlLftSgl"/>
      </w:pPr>
      <w:r>
        <w:t>This section should include:</w:t>
      </w:r>
    </w:p>
    <w:p w14:paraId="3E992DEE" w14:textId="77777777" w:rsidR="00B51DA8" w:rsidRDefault="00B249D9" w:rsidP="00B51DA8">
      <w:pPr>
        <w:pStyle w:val="N1-1stBullet"/>
      </w:pPr>
      <w:r>
        <w:t>Records of correspondence with the sponsor, including approval of initial study documents, approval of protocol amendments, and approval to initiate the study.</w:t>
      </w:r>
    </w:p>
    <w:p w14:paraId="1583C986" w14:textId="77777777" w:rsidR="00B51DA8" w:rsidRDefault="00B51DA8" w:rsidP="003A22DB">
      <w:pPr>
        <w:pStyle w:val="SL-FlLftSgl"/>
        <w:rPr>
          <w:rFonts w:ascii="Calibri" w:eastAsia="Calibri" w:hAnsi="Calibri"/>
          <w:b/>
          <w:sz w:val="28"/>
          <w:szCs w:val="22"/>
        </w:rPr>
        <w:sectPr w:rsidR="00B51DA8" w:rsidSect="005957FA">
          <w:headerReference w:type="default" r:id="rId66"/>
          <w:footerReference w:type="default" r:id="rId67"/>
          <w:pgSz w:w="12240" w:h="15840" w:code="1"/>
          <w:pgMar w:top="1440" w:right="1152" w:bottom="1440" w:left="1152" w:header="720" w:footer="576" w:gutter="0"/>
          <w:cols w:space="720"/>
          <w:formProt w:val="0"/>
          <w:docGrid w:linePitch="360"/>
        </w:sectPr>
      </w:pPr>
    </w:p>
    <w:p w14:paraId="7BD6C6C8" w14:textId="77777777" w:rsidR="00B51DA8" w:rsidRDefault="00B76360" w:rsidP="00B51DA8">
      <w:pPr>
        <w:pStyle w:val="C2-CtrSglSp"/>
        <w:rPr>
          <w:rFonts w:ascii="Calibri" w:eastAsia="Calibri" w:hAnsi="Calibri"/>
          <w:sz w:val="28"/>
          <w:szCs w:val="22"/>
        </w:rPr>
      </w:pPr>
      <w:r>
        <w:rPr>
          <w:rFonts w:ascii="Calibri" w:eastAsia="Calibri" w:hAnsi="Calibri"/>
          <w:noProof/>
          <w:sz w:val="28"/>
          <w:szCs w:val="22"/>
        </w:rPr>
        <w:drawing>
          <wp:inline distT="0" distB="0" distL="0" distR="0" wp14:anchorId="0AFC9E43" wp14:editId="185038F3">
            <wp:extent cx="8229600" cy="5890823"/>
            <wp:effectExtent l="0" t="0" r="0" b="0"/>
            <wp:docPr id="1" name="Picture 1" descr="Sample NCCIH Document History L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6315\6315.01.02.02\Update files from NCCAM to NCCIH\PDF (508 compliant)\NCCIH_Doc_Hist_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9" t="12502" r="9379" b="12296"/>
                    <a:stretch/>
                  </pic:blipFill>
                  <pic:spPr bwMode="auto">
                    <a:xfrm>
                      <a:off x="0" y="0"/>
                      <a:ext cx="8229600" cy="589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4F431" w14:textId="77777777" w:rsidR="00B51DA8" w:rsidRDefault="00B51DA8" w:rsidP="00B51DA8">
      <w:pPr>
        <w:pStyle w:val="C2-CtrSglSp"/>
        <w:rPr>
          <w:rFonts w:ascii="Calibri" w:eastAsia="Calibri" w:hAnsi="Calibri"/>
          <w:sz w:val="28"/>
          <w:szCs w:val="22"/>
        </w:rPr>
        <w:sectPr w:rsidR="00B51DA8" w:rsidSect="00B51DA8">
          <w:headerReference w:type="default" r:id="rId69"/>
          <w:footerReference w:type="default" r:id="rId70"/>
          <w:pgSz w:w="15840" w:h="12240" w:orient="landscape" w:code="1"/>
          <w:pgMar w:top="1152" w:right="1440" w:bottom="1152" w:left="1440" w:header="720" w:footer="576" w:gutter="0"/>
          <w:cols w:space="720"/>
          <w:formProt w:val="0"/>
          <w:docGrid w:linePitch="360"/>
        </w:sectPr>
      </w:pPr>
    </w:p>
    <w:p w14:paraId="626900A6" w14:textId="77777777" w:rsidR="00B249D9" w:rsidRPr="00B51DA8" w:rsidRDefault="00B249D9" w:rsidP="00B51DA8">
      <w:pPr>
        <w:pStyle w:val="BodyText"/>
        <w:ind w:left="1008" w:right="1008"/>
      </w:pPr>
      <w:r w:rsidRPr="00C674D4">
        <w:t>Required for both observational and interventional</w:t>
      </w:r>
      <w:r w:rsidRPr="00C674D4">
        <w:br/>
        <w:t>clinical research studies</w:t>
      </w:r>
    </w:p>
    <w:p w14:paraId="714ABC17" w14:textId="77777777" w:rsidR="00B249D9" w:rsidRPr="005957F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Data Safety and Monitoring Documents</w:t>
      </w:r>
    </w:p>
    <w:p w14:paraId="5B1EABC0" w14:textId="77777777" w:rsidR="00E7612A" w:rsidRDefault="00B249D9" w:rsidP="003A22DB">
      <w:pPr>
        <w:pStyle w:val="SL-FlLftSgl"/>
      </w:pPr>
      <w:r>
        <w:t>This section should include copies of:</w:t>
      </w:r>
    </w:p>
    <w:p w14:paraId="42AFC615" w14:textId="77777777" w:rsidR="00B249D9" w:rsidRDefault="00B249D9" w:rsidP="00B51DA8">
      <w:pPr>
        <w:pStyle w:val="N1-1stBullet"/>
      </w:pPr>
      <w:r>
        <w:t>The Data Safety and Monitoring Plan (if not included as part of the study protocol)</w:t>
      </w:r>
    </w:p>
    <w:p w14:paraId="6C4EEB98" w14:textId="77777777" w:rsidR="00B249D9" w:rsidRDefault="00B249D9" w:rsidP="00B51DA8">
      <w:pPr>
        <w:pStyle w:val="N1-1stBullet"/>
      </w:pPr>
      <w:r>
        <w:t>Study reports generated for the independent safety monitor(s)</w:t>
      </w:r>
    </w:p>
    <w:p w14:paraId="2AB10980" w14:textId="77777777" w:rsidR="00B249D9" w:rsidRDefault="00B249D9" w:rsidP="00B51DA8">
      <w:pPr>
        <w:pStyle w:val="N1-1stBullet"/>
      </w:pPr>
      <w:r>
        <w:t>Minutes from the independent safety monitor(s) meeting(s)</w:t>
      </w:r>
    </w:p>
    <w:p w14:paraId="64C640E6" w14:textId="77777777" w:rsidR="00E7612A" w:rsidRDefault="00B249D9" w:rsidP="00B51DA8">
      <w:pPr>
        <w:pStyle w:val="N1-1stBullet"/>
      </w:pPr>
      <w:r>
        <w:t>Recommendations and correspondence from the independent safety monitor(s).</w:t>
      </w:r>
    </w:p>
    <w:p w14:paraId="24B4A9BF" w14:textId="77777777" w:rsidR="00B249D9" w:rsidRDefault="00B249D9" w:rsidP="00B51DA8">
      <w:pPr>
        <w:pStyle w:val="SL-FlLftSgl"/>
      </w:pPr>
      <w:r>
        <w:br w:type="page"/>
      </w:r>
    </w:p>
    <w:p w14:paraId="41E0D755" w14:textId="77777777" w:rsidR="00B249D9" w:rsidRPr="000435FD" w:rsidRDefault="00B249D9" w:rsidP="00C674D4">
      <w:pPr>
        <w:pStyle w:val="BodyText"/>
        <w:ind w:left="1008" w:right="1008"/>
      </w:pPr>
      <w:r w:rsidRPr="000435FD">
        <w:t>As needed for both observational and interventional</w:t>
      </w:r>
      <w:r w:rsidRPr="000435FD">
        <w:br/>
        <w:t>clinical research studies</w:t>
      </w:r>
    </w:p>
    <w:p w14:paraId="69B1B4A3" w14:textId="77777777" w:rsidR="00B249D9" w:rsidRPr="005957F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Other</w:t>
      </w:r>
    </w:p>
    <w:p w14:paraId="616BCC78" w14:textId="77777777" w:rsidR="00B249D9" w:rsidRPr="00CC02DF" w:rsidRDefault="00B249D9" w:rsidP="003A22DB">
      <w:pPr>
        <w:pStyle w:val="SL-FlLftSgl"/>
      </w:pPr>
      <w:r w:rsidRPr="00CC02DF">
        <w:t>This section should include:</w:t>
      </w:r>
    </w:p>
    <w:p w14:paraId="7F901013" w14:textId="77777777" w:rsidR="00B249D9" w:rsidRPr="00F45E2C" w:rsidRDefault="00B249D9" w:rsidP="00B51DA8">
      <w:pPr>
        <w:pStyle w:val="N1-1stBullet"/>
      </w:pPr>
      <w:r w:rsidRPr="00F45E2C">
        <w:t xml:space="preserve">Other important study documents, such as </w:t>
      </w:r>
      <w:r>
        <w:t>c</w:t>
      </w:r>
      <w:r w:rsidRPr="00F45E2C">
        <w:t xml:space="preserve">ertificates of </w:t>
      </w:r>
      <w:r>
        <w:t>c</w:t>
      </w:r>
      <w:r w:rsidRPr="00F45E2C">
        <w:t>onfidentiality, literature or publications, etc.</w:t>
      </w:r>
    </w:p>
    <w:sectPr w:rsidR="00B249D9" w:rsidRPr="00F45E2C" w:rsidSect="005957FA">
      <w:headerReference w:type="default" r:id="rId71"/>
      <w:footerReference w:type="default" r:id="rId72"/>
      <w:pgSz w:w="12240" w:h="15840" w:code="1"/>
      <w:pgMar w:top="1440" w:right="1152" w:bottom="1440" w:left="1152" w:header="720" w:footer="576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EB9E87" w14:textId="77777777" w:rsidR="00AA5516" w:rsidRDefault="00AA5516">
      <w:pPr>
        <w:spacing w:line="240" w:lineRule="auto"/>
      </w:pPr>
      <w:r>
        <w:separator/>
      </w:r>
    </w:p>
  </w:endnote>
  <w:endnote w:type="continuationSeparator" w:id="0">
    <w:p w14:paraId="1834F445" w14:textId="77777777" w:rsidR="00AA5516" w:rsidRDefault="00AA55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 Bold">
    <w:panose1 w:val="00000000000000000000"/>
    <w:charset w:val="00"/>
    <w:family w:val="roman"/>
    <w:notTrueType/>
    <w:pitch w:val="default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5E27CC" w14:textId="77777777" w:rsidR="00B249D9" w:rsidRDefault="00B249D9" w:rsidP="00B249D9">
    <w:pPr>
      <w:pStyle w:val="Footer"/>
    </w:pPr>
    <w:r w:rsidRPr="000E7AB7">
      <w:t xml:space="preserve">Essential Regulatory Documents </w:t>
    </w:r>
    <w:r>
      <w:br/>
    </w:r>
    <w:r w:rsidRPr="000E7AB7">
      <w:t>Guidance and Binder Tabs</w:t>
    </w:r>
    <w:r>
      <w:t xml:space="preserve"> </w:t>
    </w:r>
    <w:r w:rsidRPr="00E76CE3">
      <w:t>Version</w:t>
    </w:r>
    <w:r>
      <w:t xml:space="preserve"> 2.0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8012B7">
      <w:rPr>
        <w:noProof/>
      </w:rPr>
      <w:t>2</w:t>
    </w:r>
    <w:r w:rsidRPr="00E76CE3">
      <w:fldChar w:fldCharType="end"/>
    </w:r>
    <w:r w:rsidRPr="00E76CE3">
      <w:t xml:space="preserve"> of </w:t>
    </w:r>
    <w:r w:rsidR="00AA5516">
      <w:fldChar w:fldCharType="begin"/>
    </w:r>
    <w:r w:rsidR="00AA5516">
      <w:instrText xml:space="preserve"> NUMPAGES  </w:instrText>
    </w:r>
    <w:r w:rsidR="00AA5516">
      <w:fldChar w:fldCharType="separate"/>
    </w:r>
    <w:r w:rsidR="008012B7">
      <w:rPr>
        <w:noProof/>
      </w:rPr>
      <w:t>40</w:t>
    </w:r>
    <w:r w:rsidR="00AA5516">
      <w:rPr>
        <w:noProof/>
      </w:rPr>
      <w:fldChar w:fldCharType="end"/>
    </w:r>
    <w:r w:rsidRPr="00E76CE3">
      <w:tab/>
    </w:r>
    <w:r>
      <w:t>24Apr2013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15553E" w14:textId="77777777" w:rsidR="00B05A85" w:rsidRDefault="00B05A85" w:rsidP="00B05A85">
    <w:pPr>
      <w:pStyle w:val="Footer"/>
      <w:tabs>
        <w:tab w:val="clear" w:pos="5040"/>
        <w:tab w:val="clear" w:pos="9936"/>
        <w:tab w:val="center" w:pos="6480"/>
        <w:tab w:val="right" w:pos="12960"/>
      </w:tabs>
    </w:pPr>
    <w:r w:rsidRPr="000E7AB7">
      <w:t xml:space="preserve">Essential Regulatory Documents </w:t>
    </w:r>
    <w:r>
      <w:br/>
    </w:r>
    <w:r w:rsidRPr="000E7AB7">
      <w:t>Guidance and Binder Tabs</w:t>
    </w:r>
    <w:r>
      <w:t xml:space="preserve"> </w:t>
    </w:r>
    <w:r w:rsidRPr="00E76CE3">
      <w:t>Version</w:t>
    </w:r>
    <w:r>
      <w:t xml:space="preserve"> 2.0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8012B7">
      <w:rPr>
        <w:noProof/>
      </w:rPr>
      <w:t>23</w:t>
    </w:r>
    <w:r w:rsidRPr="00E76CE3">
      <w:fldChar w:fldCharType="end"/>
    </w:r>
    <w:r w:rsidRPr="00E76CE3">
      <w:t xml:space="preserve"> of </w:t>
    </w:r>
    <w:r w:rsidR="00AA5516">
      <w:fldChar w:fldCharType="begin"/>
    </w:r>
    <w:r w:rsidR="00AA5516">
      <w:instrText xml:space="preserve"> NUMPAGES  </w:instrText>
    </w:r>
    <w:r w:rsidR="00AA5516">
      <w:fldChar w:fldCharType="separate"/>
    </w:r>
    <w:r w:rsidR="008012B7">
      <w:rPr>
        <w:noProof/>
      </w:rPr>
      <w:t>40</w:t>
    </w:r>
    <w:r w:rsidR="00AA5516">
      <w:rPr>
        <w:noProof/>
      </w:rPr>
      <w:fldChar w:fldCharType="end"/>
    </w:r>
    <w:r w:rsidRPr="00E76CE3">
      <w:tab/>
    </w:r>
    <w:r>
      <w:t>24Apr2013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8B892F" w14:textId="77777777" w:rsidR="00B05A85" w:rsidRDefault="00B05A85" w:rsidP="00B51DA8">
    <w:pPr>
      <w:pStyle w:val="Footer"/>
    </w:pPr>
    <w:r w:rsidRPr="000E7AB7">
      <w:t xml:space="preserve">Essential Regulatory Documents </w:t>
    </w:r>
    <w:r>
      <w:br/>
    </w:r>
    <w:r w:rsidRPr="000E7AB7">
      <w:t>Guidance and Binder Tabs</w:t>
    </w:r>
    <w:r>
      <w:t xml:space="preserve"> </w:t>
    </w:r>
    <w:r w:rsidRPr="00E76CE3">
      <w:t>Version</w:t>
    </w:r>
    <w:r>
      <w:t xml:space="preserve"> 2.0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8012B7">
      <w:rPr>
        <w:noProof/>
      </w:rPr>
      <w:t>25</w:t>
    </w:r>
    <w:r w:rsidRPr="00E76CE3">
      <w:fldChar w:fldCharType="end"/>
    </w:r>
    <w:r w:rsidRPr="00E76CE3">
      <w:t xml:space="preserve"> of </w:t>
    </w:r>
    <w:r w:rsidR="00AA5516">
      <w:fldChar w:fldCharType="begin"/>
    </w:r>
    <w:r w:rsidR="00AA5516">
      <w:instrText xml:space="preserve"> NUMPAGES  </w:instrText>
    </w:r>
    <w:r w:rsidR="00AA5516">
      <w:fldChar w:fldCharType="separate"/>
    </w:r>
    <w:r w:rsidR="008012B7">
      <w:rPr>
        <w:noProof/>
      </w:rPr>
      <w:t>40</w:t>
    </w:r>
    <w:r w:rsidR="00AA5516">
      <w:rPr>
        <w:noProof/>
      </w:rPr>
      <w:fldChar w:fldCharType="end"/>
    </w:r>
    <w:r w:rsidRPr="00E76CE3">
      <w:tab/>
    </w:r>
    <w:r>
      <w:t>24Apr2013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155AAF" w14:textId="77777777" w:rsidR="00EB762F" w:rsidRDefault="00EB762F" w:rsidP="00EB762F">
    <w:pPr>
      <w:pStyle w:val="Footer"/>
      <w:tabs>
        <w:tab w:val="clear" w:pos="5040"/>
        <w:tab w:val="clear" w:pos="9936"/>
        <w:tab w:val="center" w:pos="6480"/>
        <w:tab w:val="right" w:pos="12960"/>
      </w:tabs>
    </w:pPr>
    <w:r w:rsidRPr="000E7AB7">
      <w:t xml:space="preserve">Essential Regulatory Documents </w:t>
    </w:r>
    <w:r>
      <w:br/>
    </w:r>
    <w:r w:rsidRPr="000E7AB7">
      <w:t>Guidance and Binder Tabs</w:t>
    </w:r>
    <w:r>
      <w:t xml:space="preserve"> </w:t>
    </w:r>
    <w:r w:rsidRPr="00E76CE3">
      <w:t>Version</w:t>
    </w:r>
    <w:r>
      <w:t xml:space="preserve"> 2.0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8012B7">
      <w:rPr>
        <w:noProof/>
      </w:rPr>
      <w:t>27</w:t>
    </w:r>
    <w:r w:rsidRPr="00E76CE3">
      <w:fldChar w:fldCharType="end"/>
    </w:r>
    <w:r w:rsidRPr="00E76CE3">
      <w:t xml:space="preserve"> of </w:t>
    </w:r>
    <w:r w:rsidR="00AA5516">
      <w:fldChar w:fldCharType="begin"/>
    </w:r>
    <w:r w:rsidR="00AA5516">
      <w:instrText xml:space="preserve"> NUMPAGES  </w:instrText>
    </w:r>
    <w:r w:rsidR="00AA5516">
      <w:fldChar w:fldCharType="separate"/>
    </w:r>
    <w:r w:rsidR="008012B7">
      <w:rPr>
        <w:noProof/>
      </w:rPr>
      <w:t>40</w:t>
    </w:r>
    <w:r w:rsidR="00AA5516">
      <w:rPr>
        <w:noProof/>
      </w:rPr>
      <w:fldChar w:fldCharType="end"/>
    </w:r>
    <w:r w:rsidRPr="00E76CE3">
      <w:tab/>
    </w:r>
    <w:r>
      <w:t>24Apr2013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5021BF" w14:textId="77777777" w:rsidR="00EB762F" w:rsidRDefault="00EB762F" w:rsidP="00B51DA8">
    <w:pPr>
      <w:pStyle w:val="Footer"/>
    </w:pPr>
    <w:r w:rsidRPr="000E7AB7">
      <w:t xml:space="preserve">Essential Regulatory Documents </w:t>
    </w:r>
    <w:r>
      <w:br/>
    </w:r>
    <w:r w:rsidRPr="000E7AB7">
      <w:t>Guidance and Binder Tabs</w:t>
    </w:r>
    <w:r>
      <w:t xml:space="preserve"> </w:t>
    </w:r>
    <w:r w:rsidRPr="00E76CE3">
      <w:t>Version</w:t>
    </w:r>
    <w:r>
      <w:t xml:space="preserve"> 2.0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8012B7">
      <w:rPr>
        <w:noProof/>
      </w:rPr>
      <w:t>29</w:t>
    </w:r>
    <w:r w:rsidRPr="00E76CE3">
      <w:fldChar w:fldCharType="end"/>
    </w:r>
    <w:r w:rsidRPr="00E76CE3">
      <w:t xml:space="preserve"> of </w:t>
    </w:r>
    <w:r w:rsidR="00AA5516">
      <w:fldChar w:fldCharType="begin"/>
    </w:r>
    <w:r w:rsidR="00AA5516">
      <w:instrText xml:space="preserve"> NUMPAGES  </w:instrText>
    </w:r>
    <w:r w:rsidR="00AA5516">
      <w:fldChar w:fldCharType="separate"/>
    </w:r>
    <w:r w:rsidR="008012B7">
      <w:rPr>
        <w:noProof/>
      </w:rPr>
      <w:t>40</w:t>
    </w:r>
    <w:r w:rsidR="00AA5516">
      <w:rPr>
        <w:noProof/>
      </w:rPr>
      <w:fldChar w:fldCharType="end"/>
    </w:r>
    <w:r w:rsidRPr="00E76CE3">
      <w:tab/>
    </w:r>
    <w:r>
      <w:t>24Apr2013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D1185F" w14:textId="77777777" w:rsidR="00C674D4" w:rsidRDefault="00C674D4" w:rsidP="00B51DA8">
    <w:pPr>
      <w:pStyle w:val="Footer"/>
      <w:tabs>
        <w:tab w:val="clear" w:pos="5040"/>
        <w:tab w:val="clear" w:pos="9936"/>
        <w:tab w:val="center" w:pos="6480"/>
        <w:tab w:val="right" w:pos="12960"/>
      </w:tabs>
    </w:pPr>
    <w:r w:rsidRPr="000E7AB7">
      <w:t xml:space="preserve">Essential Regulatory Documents </w:t>
    </w:r>
    <w:r>
      <w:br/>
    </w:r>
    <w:r w:rsidRPr="000E7AB7">
      <w:t>Guidance and Binder Tabs</w:t>
    </w:r>
    <w:r>
      <w:t xml:space="preserve"> </w:t>
    </w:r>
    <w:r w:rsidRPr="00E76CE3">
      <w:t>Version</w:t>
    </w:r>
    <w:r>
      <w:t xml:space="preserve"> 2.0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8012B7">
      <w:rPr>
        <w:noProof/>
      </w:rPr>
      <w:t>30</w:t>
    </w:r>
    <w:r w:rsidRPr="00E76CE3">
      <w:fldChar w:fldCharType="end"/>
    </w:r>
    <w:r w:rsidRPr="00E76CE3">
      <w:t xml:space="preserve"> of </w:t>
    </w:r>
    <w:r w:rsidR="00AA5516">
      <w:fldChar w:fldCharType="begin"/>
    </w:r>
    <w:r w:rsidR="00AA5516">
      <w:instrText xml:space="preserve"> NUMPAGES  </w:instrText>
    </w:r>
    <w:r w:rsidR="00AA5516">
      <w:fldChar w:fldCharType="separate"/>
    </w:r>
    <w:r w:rsidR="008012B7">
      <w:rPr>
        <w:noProof/>
      </w:rPr>
      <w:t>40</w:t>
    </w:r>
    <w:r w:rsidR="00AA5516">
      <w:rPr>
        <w:noProof/>
      </w:rPr>
      <w:fldChar w:fldCharType="end"/>
    </w:r>
    <w:r w:rsidRPr="00E76CE3">
      <w:tab/>
    </w:r>
    <w:r>
      <w:t>24Apr2013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E088AD" w14:textId="77777777" w:rsidR="00C674D4" w:rsidRDefault="00C674D4" w:rsidP="00B51DA8">
    <w:pPr>
      <w:pStyle w:val="Footer"/>
    </w:pPr>
    <w:r w:rsidRPr="000E7AB7">
      <w:t xml:space="preserve">Essential Regulatory Documents </w:t>
    </w:r>
    <w:r>
      <w:br/>
    </w:r>
    <w:r w:rsidRPr="000E7AB7">
      <w:t>Guidance and Binder Tabs</w:t>
    </w:r>
    <w:r>
      <w:t xml:space="preserve"> </w:t>
    </w:r>
    <w:r w:rsidRPr="00E76CE3">
      <w:t>Version</w:t>
    </w:r>
    <w:r>
      <w:t xml:space="preserve"> 2.0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8012B7">
      <w:rPr>
        <w:noProof/>
      </w:rPr>
      <w:t>33</w:t>
    </w:r>
    <w:r w:rsidRPr="00E76CE3">
      <w:fldChar w:fldCharType="end"/>
    </w:r>
    <w:r w:rsidRPr="00E76CE3">
      <w:t xml:space="preserve"> of </w:t>
    </w:r>
    <w:r w:rsidR="00AA5516">
      <w:fldChar w:fldCharType="begin"/>
    </w:r>
    <w:r w:rsidR="00AA5516">
      <w:instrText xml:space="preserve"> NUMPAGES  </w:instrText>
    </w:r>
    <w:r w:rsidR="00AA5516">
      <w:fldChar w:fldCharType="separate"/>
    </w:r>
    <w:r w:rsidR="008012B7">
      <w:rPr>
        <w:noProof/>
      </w:rPr>
      <w:t>40</w:t>
    </w:r>
    <w:r w:rsidR="00AA5516">
      <w:rPr>
        <w:noProof/>
      </w:rPr>
      <w:fldChar w:fldCharType="end"/>
    </w:r>
    <w:r w:rsidRPr="00E76CE3">
      <w:tab/>
    </w:r>
    <w:r>
      <w:t>24Apr2013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AAE87E" w14:textId="77777777" w:rsidR="00B51DA8" w:rsidRDefault="00B51DA8" w:rsidP="00B51DA8">
    <w:pPr>
      <w:pStyle w:val="Footer"/>
      <w:tabs>
        <w:tab w:val="clear" w:pos="5040"/>
        <w:tab w:val="clear" w:pos="9936"/>
        <w:tab w:val="center" w:pos="6480"/>
        <w:tab w:val="right" w:pos="12960"/>
      </w:tabs>
    </w:pPr>
    <w:r w:rsidRPr="000E7AB7">
      <w:t xml:space="preserve">Essential Regulatory Documents </w:t>
    </w:r>
    <w:r>
      <w:br/>
    </w:r>
    <w:r w:rsidRPr="000E7AB7">
      <w:t>Guidance and Binder Tabs</w:t>
    </w:r>
    <w:r>
      <w:t xml:space="preserve"> </w:t>
    </w:r>
    <w:r w:rsidRPr="00E76CE3">
      <w:t>Version</w:t>
    </w:r>
    <w:r>
      <w:t xml:space="preserve"> 2.0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8012B7">
      <w:rPr>
        <w:noProof/>
      </w:rPr>
      <w:t>34</w:t>
    </w:r>
    <w:r w:rsidRPr="00E76CE3">
      <w:fldChar w:fldCharType="end"/>
    </w:r>
    <w:r w:rsidRPr="00E76CE3">
      <w:t xml:space="preserve"> of </w:t>
    </w:r>
    <w:r w:rsidR="00AA5516">
      <w:fldChar w:fldCharType="begin"/>
    </w:r>
    <w:r w:rsidR="00AA5516">
      <w:instrText xml:space="preserve"> NUMPAGES  </w:instrText>
    </w:r>
    <w:r w:rsidR="00AA5516">
      <w:fldChar w:fldCharType="separate"/>
    </w:r>
    <w:r w:rsidR="008012B7">
      <w:rPr>
        <w:noProof/>
      </w:rPr>
      <w:t>40</w:t>
    </w:r>
    <w:r w:rsidR="00AA5516">
      <w:rPr>
        <w:noProof/>
      </w:rPr>
      <w:fldChar w:fldCharType="end"/>
    </w:r>
    <w:r w:rsidRPr="00E76CE3">
      <w:tab/>
    </w:r>
    <w:r>
      <w:t>24Apr2013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23E621" w14:textId="77777777" w:rsidR="00B51DA8" w:rsidRDefault="00B51DA8" w:rsidP="00B51DA8">
    <w:pPr>
      <w:pStyle w:val="Footer"/>
    </w:pPr>
    <w:r w:rsidRPr="000E7AB7">
      <w:t xml:space="preserve">Essential Regulatory Documents </w:t>
    </w:r>
    <w:r>
      <w:br/>
    </w:r>
    <w:r w:rsidRPr="000E7AB7">
      <w:t>Guidance and Binder Tabs</w:t>
    </w:r>
    <w:r>
      <w:t xml:space="preserve"> </w:t>
    </w:r>
    <w:r w:rsidRPr="00E76CE3">
      <w:t>Version</w:t>
    </w:r>
    <w:r>
      <w:t xml:space="preserve"> 2.0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8012B7">
      <w:rPr>
        <w:noProof/>
      </w:rPr>
      <w:t>35</w:t>
    </w:r>
    <w:r w:rsidRPr="00E76CE3">
      <w:fldChar w:fldCharType="end"/>
    </w:r>
    <w:r w:rsidRPr="00E76CE3">
      <w:t xml:space="preserve"> of </w:t>
    </w:r>
    <w:r w:rsidR="00AA5516">
      <w:fldChar w:fldCharType="begin"/>
    </w:r>
    <w:r w:rsidR="00AA5516">
      <w:instrText xml:space="preserve"> NUMPAGES  </w:instrText>
    </w:r>
    <w:r w:rsidR="00AA5516">
      <w:fldChar w:fldCharType="separate"/>
    </w:r>
    <w:r w:rsidR="008012B7">
      <w:rPr>
        <w:noProof/>
      </w:rPr>
      <w:t>40</w:t>
    </w:r>
    <w:r w:rsidR="00AA5516">
      <w:rPr>
        <w:noProof/>
      </w:rPr>
      <w:fldChar w:fldCharType="end"/>
    </w:r>
    <w:r w:rsidRPr="00E76CE3">
      <w:tab/>
    </w:r>
    <w:r>
      <w:t>24Apr2013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D2D2B1" w14:textId="77777777" w:rsidR="00B51DA8" w:rsidRDefault="00B51DA8" w:rsidP="00B51DA8">
    <w:pPr>
      <w:pStyle w:val="Footer"/>
      <w:tabs>
        <w:tab w:val="clear" w:pos="5040"/>
        <w:tab w:val="clear" w:pos="9936"/>
        <w:tab w:val="center" w:pos="6480"/>
        <w:tab w:val="right" w:pos="12960"/>
      </w:tabs>
    </w:pPr>
    <w:r w:rsidRPr="000E7AB7">
      <w:t xml:space="preserve">Essential Regulatory Documents </w:t>
    </w:r>
    <w:r>
      <w:br/>
    </w:r>
    <w:r w:rsidRPr="000E7AB7">
      <w:t>Guidance and Binder Tabs</w:t>
    </w:r>
    <w:r>
      <w:t xml:space="preserve"> </w:t>
    </w:r>
    <w:r w:rsidRPr="00E76CE3">
      <w:t>Version</w:t>
    </w:r>
    <w:r>
      <w:t xml:space="preserve"> 2.0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8012B7">
      <w:rPr>
        <w:noProof/>
      </w:rPr>
      <w:t>36</w:t>
    </w:r>
    <w:r w:rsidRPr="00E76CE3">
      <w:fldChar w:fldCharType="end"/>
    </w:r>
    <w:r w:rsidRPr="00E76CE3">
      <w:t xml:space="preserve"> of </w:t>
    </w:r>
    <w:r w:rsidR="00AA5516">
      <w:fldChar w:fldCharType="begin"/>
    </w:r>
    <w:r w:rsidR="00AA5516">
      <w:instrText xml:space="preserve"> NUMPAGES  </w:instrText>
    </w:r>
    <w:r w:rsidR="00AA5516">
      <w:fldChar w:fldCharType="separate"/>
    </w:r>
    <w:r w:rsidR="008012B7">
      <w:rPr>
        <w:noProof/>
      </w:rPr>
      <w:t>40</w:t>
    </w:r>
    <w:r w:rsidR="00AA5516">
      <w:rPr>
        <w:noProof/>
      </w:rPr>
      <w:fldChar w:fldCharType="end"/>
    </w:r>
    <w:r w:rsidRPr="00E76CE3">
      <w:tab/>
    </w:r>
    <w:r>
      <w:t>24Apr2013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60946D" w14:textId="77777777" w:rsidR="00B51DA8" w:rsidRDefault="00B51DA8" w:rsidP="00B51DA8">
    <w:pPr>
      <w:pStyle w:val="Footer"/>
    </w:pPr>
    <w:r w:rsidRPr="000E7AB7">
      <w:t xml:space="preserve">Essential Regulatory Documents </w:t>
    </w:r>
    <w:r>
      <w:br/>
    </w:r>
    <w:r w:rsidRPr="000E7AB7">
      <w:t>Guidance and Binder Tabs</w:t>
    </w:r>
    <w:r>
      <w:t xml:space="preserve"> </w:t>
    </w:r>
    <w:r w:rsidRPr="00E76CE3">
      <w:t>Version</w:t>
    </w:r>
    <w:r>
      <w:t xml:space="preserve"> 2.0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8012B7">
      <w:rPr>
        <w:noProof/>
      </w:rPr>
      <w:t>37</w:t>
    </w:r>
    <w:r w:rsidRPr="00E76CE3">
      <w:fldChar w:fldCharType="end"/>
    </w:r>
    <w:r w:rsidRPr="00E76CE3">
      <w:t xml:space="preserve"> of </w:t>
    </w:r>
    <w:r w:rsidR="00AA5516">
      <w:fldChar w:fldCharType="begin"/>
    </w:r>
    <w:r w:rsidR="00AA5516">
      <w:instrText xml:space="preserve"> NUMPAGES  </w:instrText>
    </w:r>
    <w:r w:rsidR="00AA5516">
      <w:fldChar w:fldCharType="separate"/>
    </w:r>
    <w:r w:rsidR="008012B7">
      <w:rPr>
        <w:noProof/>
      </w:rPr>
      <w:t>40</w:t>
    </w:r>
    <w:r w:rsidR="00AA5516">
      <w:rPr>
        <w:noProof/>
      </w:rPr>
      <w:fldChar w:fldCharType="end"/>
    </w:r>
    <w:r w:rsidRPr="00E76CE3">
      <w:tab/>
    </w:r>
    <w:r>
      <w:t>24Apr2013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DF8706" w14:textId="77777777" w:rsidR="00932A72" w:rsidRDefault="000E7AB7" w:rsidP="00932A72">
    <w:pPr>
      <w:pStyle w:val="Footer"/>
    </w:pPr>
    <w:r w:rsidRPr="000E7AB7">
      <w:t xml:space="preserve">Essential Regulatory Documents </w:t>
    </w:r>
    <w:r>
      <w:br/>
    </w:r>
    <w:r w:rsidRPr="000E7AB7">
      <w:t>Guidance and Binder Tabs</w:t>
    </w:r>
    <w:r w:rsidR="00932A72">
      <w:t xml:space="preserve"> </w:t>
    </w:r>
    <w:r w:rsidR="00932A72" w:rsidRPr="00E76CE3">
      <w:t>Version</w:t>
    </w:r>
    <w:r>
      <w:t xml:space="preserve"> 2.0</w:t>
    </w:r>
    <w:r w:rsidR="00E76CE3" w:rsidRPr="00E76CE3">
      <w:tab/>
    </w:r>
    <w:r w:rsidR="001A58A5" w:rsidRPr="00E76CE3">
      <w:fldChar w:fldCharType="begin"/>
    </w:r>
    <w:r w:rsidR="001A58A5" w:rsidRPr="00E76CE3">
      <w:instrText xml:space="preserve"> PAGE </w:instrText>
    </w:r>
    <w:r w:rsidR="001A58A5" w:rsidRPr="00E76CE3">
      <w:fldChar w:fldCharType="separate"/>
    </w:r>
    <w:r w:rsidR="008012B7">
      <w:rPr>
        <w:noProof/>
      </w:rPr>
      <w:t>1</w:t>
    </w:r>
    <w:r w:rsidR="001A58A5" w:rsidRPr="00E76CE3">
      <w:fldChar w:fldCharType="end"/>
    </w:r>
    <w:r w:rsidR="001A58A5" w:rsidRPr="00E76CE3">
      <w:t xml:space="preserve"> of </w:t>
    </w:r>
    <w:r w:rsidR="00AA5516">
      <w:fldChar w:fldCharType="begin"/>
    </w:r>
    <w:r w:rsidR="00AA5516">
      <w:instrText xml:space="preserve"> NUMPAGES  </w:instrText>
    </w:r>
    <w:r w:rsidR="00AA5516">
      <w:fldChar w:fldCharType="separate"/>
    </w:r>
    <w:r w:rsidR="008012B7">
      <w:rPr>
        <w:noProof/>
      </w:rPr>
      <w:t>40</w:t>
    </w:r>
    <w:r w:rsidR="00AA5516">
      <w:rPr>
        <w:noProof/>
      </w:rPr>
      <w:fldChar w:fldCharType="end"/>
    </w:r>
    <w:r w:rsidR="00E76CE3" w:rsidRPr="00E76CE3">
      <w:tab/>
    </w:r>
    <w:r>
      <w:t>24Apr2013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1F52E8" w14:textId="77777777" w:rsidR="00B51DA8" w:rsidRDefault="00B51DA8" w:rsidP="00B51DA8">
    <w:pPr>
      <w:pStyle w:val="Footer"/>
      <w:tabs>
        <w:tab w:val="clear" w:pos="5040"/>
        <w:tab w:val="clear" w:pos="9936"/>
        <w:tab w:val="center" w:pos="6480"/>
        <w:tab w:val="right" w:pos="12960"/>
      </w:tabs>
    </w:pPr>
    <w:r w:rsidRPr="000E7AB7">
      <w:t xml:space="preserve">Essential Regulatory Documents </w:t>
    </w:r>
    <w:r>
      <w:br/>
    </w:r>
    <w:r w:rsidRPr="000E7AB7">
      <w:t>Guidance and Binder Tabs</w:t>
    </w:r>
    <w:r>
      <w:t xml:space="preserve"> </w:t>
    </w:r>
    <w:r w:rsidRPr="00E76CE3">
      <w:t>Version</w:t>
    </w:r>
    <w:r>
      <w:t xml:space="preserve"> 2.0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8012B7">
      <w:rPr>
        <w:noProof/>
      </w:rPr>
      <w:t>38</w:t>
    </w:r>
    <w:r w:rsidRPr="00E76CE3">
      <w:fldChar w:fldCharType="end"/>
    </w:r>
    <w:r w:rsidRPr="00E76CE3">
      <w:t xml:space="preserve"> of </w:t>
    </w:r>
    <w:r w:rsidR="00AA5516">
      <w:fldChar w:fldCharType="begin"/>
    </w:r>
    <w:r w:rsidR="00AA5516">
      <w:instrText xml:space="preserve"> NUMPAGES  </w:instrText>
    </w:r>
    <w:r w:rsidR="00AA5516">
      <w:fldChar w:fldCharType="separate"/>
    </w:r>
    <w:r w:rsidR="008012B7">
      <w:rPr>
        <w:noProof/>
      </w:rPr>
      <w:t>40</w:t>
    </w:r>
    <w:r w:rsidR="00AA5516">
      <w:rPr>
        <w:noProof/>
      </w:rPr>
      <w:fldChar w:fldCharType="end"/>
    </w:r>
    <w:r w:rsidRPr="00E76CE3">
      <w:tab/>
    </w:r>
    <w:r>
      <w:t>24Apr2013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F51DD5" w14:textId="77777777" w:rsidR="00B51DA8" w:rsidRDefault="00B51DA8" w:rsidP="00B51DA8">
    <w:pPr>
      <w:pStyle w:val="Footer"/>
    </w:pPr>
    <w:r w:rsidRPr="000E7AB7">
      <w:t xml:space="preserve">Essential Regulatory Documents </w:t>
    </w:r>
    <w:r>
      <w:br/>
    </w:r>
    <w:r w:rsidRPr="000E7AB7">
      <w:t>Guidance and Binder Tabs</w:t>
    </w:r>
    <w:r>
      <w:t xml:space="preserve"> </w:t>
    </w:r>
    <w:r w:rsidRPr="00E76CE3">
      <w:t>Version</w:t>
    </w:r>
    <w:r>
      <w:t xml:space="preserve"> 2.0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8012B7">
      <w:rPr>
        <w:noProof/>
      </w:rPr>
      <w:t>40</w:t>
    </w:r>
    <w:r w:rsidRPr="00E76CE3">
      <w:fldChar w:fldCharType="end"/>
    </w:r>
    <w:r w:rsidRPr="00E76CE3">
      <w:t xml:space="preserve"> of </w:t>
    </w:r>
    <w:r w:rsidR="00AA5516">
      <w:fldChar w:fldCharType="begin"/>
    </w:r>
    <w:r w:rsidR="00AA5516">
      <w:instrText xml:space="preserve"> NUMPAGES  </w:instrText>
    </w:r>
    <w:r w:rsidR="00AA5516">
      <w:fldChar w:fldCharType="separate"/>
    </w:r>
    <w:r w:rsidR="008012B7">
      <w:rPr>
        <w:noProof/>
      </w:rPr>
      <w:t>40</w:t>
    </w:r>
    <w:r w:rsidR="00AA5516">
      <w:rPr>
        <w:noProof/>
      </w:rPr>
      <w:fldChar w:fldCharType="end"/>
    </w:r>
    <w:r w:rsidRPr="00E76CE3">
      <w:tab/>
    </w:r>
    <w:r>
      <w:t>24Apr2013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894D93" w14:textId="77777777" w:rsidR="008C3824" w:rsidRDefault="008C3824" w:rsidP="00B51DA8">
    <w:pPr>
      <w:pStyle w:val="Footer"/>
    </w:pPr>
    <w:r w:rsidRPr="000E7AB7">
      <w:t xml:space="preserve">Essential Regulatory Documents </w:t>
    </w:r>
    <w:r>
      <w:br/>
    </w:r>
    <w:r w:rsidRPr="000E7AB7">
      <w:t>Guidance and Binder Tabs</w:t>
    </w:r>
    <w:r>
      <w:t xml:space="preserve"> </w:t>
    </w:r>
    <w:r w:rsidRPr="00E76CE3">
      <w:t>Version</w:t>
    </w:r>
    <w:r>
      <w:t xml:space="preserve"> 2.0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8012B7">
      <w:rPr>
        <w:noProof/>
      </w:rPr>
      <w:t>3</w:t>
    </w:r>
    <w:r w:rsidRPr="00E76CE3">
      <w:fldChar w:fldCharType="end"/>
    </w:r>
    <w:r w:rsidRPr="00E76CE3">
      <w:t xml:space="preserve"> of </w:t>
    </w:r>
    <w:r w:rsidR="00AA5516">
      <w:fldChar w:fldCharType="begin"/>
    </w:r>
    <w:r w:rsidR="00AA5516">
      <w:instrText xml:space="preserve"> NUMPAGES  </w:instrText>
    </w:r>
    <w:r w:rsidR="00AA5516">
      <w:fldChar w:fldCharType="separate"/>
    </w:r>
    <w:r w:rsidR="008012B7">
      <w:rPr>
        <w:noProof/>
      </w:rPr>
      <w:t>40</w:t>
    </w:r>
    <w:r w:rsidR="00AA5516">
      <w:rPr>
        <w:noProof/>
      </w:rPr>
      <w:fldChar w:fldCharType="end"/>
    </w:r>
    <w:r w:rsidRPr="00E76CE3">
      <w:tab/>
    </w:r>
    <w:r>
      <w:t>24Apr2013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90CD8A" w14:textId="77777777" w:rsidR="004F6BC2" w:rsidRDefault="004F6BC2" w:rsidP="004F6BC2">
    <w:pPr>
      <w:pStyle w:val="Footer"/>
      <w:tabs>
        <w:tab w:val="clear" w:pos="5040"/>
        <w:tab w:val="clear" w:pos="9936"/>
        <w:tab w:val="center" w:pos="6480"/>
        <w:tab w:val="right" w:pos="12960"/>
      </w:tabs>
    </w:pPr>
    <w:r w:rsidRPr="000E7AB7">
      <w:t xml:space="preserve">Essential Regulatory Documents </w:t>
    </w:r>
    <w:r>
      <w:br/>
    </w:r>
    <w:r w:rsidRPr="000E7AB7">
      <w:t>Guidance and Binder Tabs</w:t>
    </w:r>
    <w:r>
      <w:t xml:space="preserve"> </w:t>
    </w:r>
    <w:r w:rsidRPr="00E76CE3">
      <w:t>Version</w:t>
    </w:r>
    <w:r>
      <w:t xml:space="preserve"> 2.0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8012B7">
      <w:rPr>
        <w:noProof/>
      </w:rPr>
      <w:t>13</w:t>
    </w:r>
    <w:r w:rsidRPr="00E76CE3">
      <w:fldChar w:fldCharType="end"/>
    </w:r>
    <w:r w:rsidRPr="00E76CE3">
      <w:t xml:space="preserve"> of </w:t>
    </w:r>
    <w:r w:rsidR="00AA5516">
      <w:fldChar w:fldCharType="begin"/>
    </w:r>
    <w:r w:rsidR="00AA5516">
      <w:instrText xml:space="preserve"> NUMPAGES  </w:instrText>
    </w:r>
    <w:r w:rsidR="00AA5516">
      <w:fldChar w:fldCharType="separate"/>
    </w:r>
    <w:r w:rsidR="008012B7">
      <w:rPr>
        <w:noProof/>
      </w:rPr>
      <w:t>40</w:t>
    </w:r>
    <w:r w:rsidR="00AA5516">
      <w:rPr>
        <w:noProof/>
      </w:rPr>
      <w:fldChar w:fldCharType="end"/>
    </w:r>
    <w:r w:rsidRPr="00E76CE3">
      <w:tab/>
    </w:r>
    <w:r>
      <w:t>24Apr2013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1F220" w14:textId="77777777" w:rsidR="004F6BC2" w:rsidRDefault="004F6BC2" w:rsidP="00B51DA8">
    <w:pPr>
      <w:pStyle w:val="Footer"/>
    </w:pPr>
    <w:r w:rsidRPr="000E7AB7">
      <w:t xml:space="preserve">Essential Regulatory Documents </w:t>
    </w:r>
    <w:r>
      <w:br/>
    </w:r>
    <w:r w:rsidRPr="000E7AB7">
      <w:t>Guidance and Binder Tabs</w:t>
    </w:r>
    <w:r>
      <w:t xml:space="preserve"> </w:t>
    </w:r>
    <w:r w:rsidRPr="00E76CE3">
      <w:t>Version</w:t>
    </w:r>
    <w:r>
      <w:t xml:space="preserve"> 2.0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8012B7">
      <w:rPr>
        <w:noProof/>
      </w:rPr>
      <w:t>18</w:t>
    </w:r>
    <w:r w:rsidRPr="00E76CE3">
      <w:fldChar w:fldCharType="end"/>
    </w:r>
    <w:r w:rsidRPr="00E76CE3">
      <w:t xml:space="preserve"> of </w:t>
    </w:r>
    <w:r w:rsidR="00AA5516">
      <w:fldChar w:fldCharType="begin"/>
    </w:r>
    <w:r w:rsidR="00AA5516">
      <w:instrText xml:space="preserve"> NUMPAGES  </w:instrText>
    </w:r>
    <w:r w:rsidR="00AA5516">
      <w:fldChar w:fldCharType="separate"/>
    </w:r>
    <w:r w:rsidR="008012B7">
      <w:rPr>
        <w:noProof/>
      </w:rPr>
      <w:t>40</w:t>
    </w:r>
    <w:r w:rsidR="00AA5516">
      <w:rPr>
        <w:noProof/>
      </w:rPr>
      <w:fldChar w:fldCharType="end"/>
    </w:r>
    <w:r w:rsidRPr="00E76CE3">
      <w:tab/>
    </w:r>
    <w:r>
      <w:t>24Apr2013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9C92B2" w14:textId="77777777" w:rsidR="00C50594" w:rsidRDefault="00C50594" w:rsidP="00C50594">
    <w:pPr>
      <w:pStyle w:val="Footer"/>
      <w:tabs>
        <w:tab w:val="clear" w:pos="5040"/>
        <w:tab w:val="clear" w:pos="9936"/>
        <w:tab w:val="center" w:pos="6480"/>
        <w:tab w:val="right" w:pos="12960"/>
      </w:tabs>
    </w:pPr>
    <w:r w:rsidRPr="000E7AB7">
      <w:t xml:space="preserve">Essential Regulatory Documents </w:t>
    </w:r>
    <w:r>
      <w:br/>
    </w:r>
    <w:r w:rsidRPr="000E7AB7">
      <w:t>Guidance and Binder Tabs</w:t>
    </w:r>
    <w:r>
      <w:t xml:space="preserve"> </w:t>
    </w:r>
    <w:r w:rsidRPr="00E76CE3">
      <w:t>Version</w:t>
    </w:r>
    <w:r>
      <w:t xml:space="preserve"> 2.0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8012B7">
      <w:rPr>
        <w:noProof/>
      </w:rPr>
      <w:t>19</w:t>
    </w:r>
    <w:r w:rsidRPr="00E76CE3">
      <w:fldChar w:fldCharType="end"/>
    </w:r>
    <w:r w:rsidRPr="00E76CE3">
      <w:t xml:space="preserve"> of </w:t>
    </w:r>
    <w:r w:rsidR="00AA5516">
      <w:fldChar w:fldCharType="begin"/>
    </w:r>
    <w:r w:rsidR="00AA5516">
      <w:instrText xml:space="preserve"> NUMPAGES  </w:instrText>
    </w:r>
    <w:r w:rsidR="00AA5516">
      <w:fldChar w:fldCharType="separate"/>
    </w:r>
    <w:r w:rsidR="008012B7">
      <w:rPr>
        <w:noProof/>
      </w:rPr>
      <w:t>40</w:t>
    </w:r>
    <w:r w:rsidR="00AA5516">
      <w:rPr>
        <w:noProof/>
      </w:rPr>
      <w:fldChar w:fldCharType="end"/>
    </w:r>
    <w:r w:rsidRPr="00E76CE3">
      <w:tab/>
    </w:r>
    <w:r>
      <w:t>24Apr2013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25A8B4" w14:textId="77777777" w:rsidR="00C50594" w:rsidRDefault="00C50594" w:rsidP="00B51DA8">
    <w:pPr>
      <w:pStyle w:val="Footer"/>
    </w:pPr>
    <w:r w:rsidRPr="000E7AB7">
      <w:t xml:space="preserve">Essential Regulatory Documents </w:t>
    </w:r>
    <w:r>
      <w:br/>
    </w:r>
    <w:r w:rsidRPr="000E7AB7">
      <w:t>Guidance and Binder Tabs</w:t>
    </w:r>
    <w:r>
      <w:t xml:space="preserve"> </w:t>
    </w:r>
    <w:r w:rsidRPr="00E76CE3">
      <w:t>Version</w:t>
    </w:r>
    <w:r>
      <w:t xml:space="preserve"> 2.0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8012B7">
      <w:rPr>
        <w:noProof/>
      </w:rPr>
      <w:t>20</w:t>
    </w:r>
    <w:r w:rsidRPr="00E76CE3">
      <w:fldChar w:fldCharType="end"/>
    </w:r>
    <w:r w:rsidRPr="00E76CE3">
      <w:t xml:space="preserve"> of </w:t>
    </w:r>
    <w:r w:rsidR="00AA5516">
      <w:fldChar w:fldCharType="begin"/>
    </w:r>
    <w:r w:rsidR="00AA5516">
      <w:instrText xml:space="preserve"> NUMPAGES  </w:instrText>
    </w:r>
    <w:r w:rsidR="00AA5516">
      <w:fldChar w:fldCharType="separate"/>
    </w:r>
    <w:r w:rsidR="008012B7">
      <w:rPr>
        <w:noProof/>
      </w:rPr>
      <w:t>40</w:t>
    </w:r>
    <w:r w:rsidR="00AA5516">
      <w:rPr>
        <w:noProof/>
      </w:rPr>
      <w:fldChar w:fldCharType="end"/>
    </w:r>
    <w:r w:rsidRPr="00E76CE3">
      <w:tab/>
    </w:r>
    <w:r>
      <w:t>24Apr2013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208837" w14:textId="77777777" w:rsidR="00CA62FA" w:rsidRDefault="00CA62FA" w:rsidP="00B51DA8">
    <w:pPr>
      <w:pStyle w:val="Footer"/>
      <w:tabs>
        <w:tab w:val="clear" w:pos="5040"/>
        <w:tab w:val="clear" w:pos="9936"/>
        <w:tab w:val="center" w:pos="6480"/>
        <w:tab w:val="right" w:pos="12960"/>
      </w:tabs>
    </w:pPr>
    <w:r w:rsidRPr="000E7AB7">
      <w:t xml:space="preserve">Essential Regulatory Documents </w:t>
    </w:r>
    <w:r>
      <w:br/>
    </w:r>
    <w:r w:rsidRPr="000E7AB7">
      <w:t>Guidance and Binder Tabs</w:t>
    </w:r>
    <w:r>
      <w:t xml:space="preserve"> </w:t>
    </w:r>
    <w:r w:rsidRPr="00E76CE3">
      <w:t>Version</w:t>
    </w:r>
    <w:r>
      <w:t xml:space="preserve"> 2.0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8012B7">
      <w:rPr>
        <w:noProof/>
      </w:rPr>
      <w:t>21</w:t>
    </w:r>
    <w:r w:rsidRPr="00E76CE3">
      <w:fldChar w:fldCharType="end"/>
    </w:r>
    <w:r w:rsidRPr="00E76CE3">
      <w:t xml:space="preserve"> of </w:t>
    </w:r>
    <w:r w:rsidR="00AA5516">
      <w:fldChar w:fldCharType="begin"/>
    </w:r>
    <w:r w:rsidR="00AA5516">
      <w:instrText xml:space="preserve"> NUMPAGES  </w:instrText>
    </w:r>
    <w:r w:rsidR="00AA5516">
      <w:fldChar w:fldCharType="separate"/>
    </w:r>
    <w:r w:rsidR="008012B7">
      <w:rPr>
        <w:noProof/>
      </w:rPr>
      <w:t>40</w:t>
    </w:r>
    <w:r w:rsidR="00AA5516">
      <w:rPr>
        <w:noProof/>
      </w:rPr>
      <w:fldChar w:fldCharType="end"/>
    </w:r>
    <w:r w:rsidRPr="00E76CE3">
      <w:tab/>
    </w:r>
    <w:r>
      <w:t>24Apr2013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1811ED" w14:textId="77777777" w:rsidR="00CA62FA" w:rsidRDefault="00CA62FA" w:rsidP="00EB435C">
    <w:pPr>
      <w:pStyle w:val="Footer"/>
    </w:pPr>
    <w:r w:rsidRPr="000E7AB7">
      <w:t xml:space="preserve">Essential Regulatory Documents </w:t>
    </w:r>
    <w:r>
      <w:br/>
    </w:r>
    <w:r w:rsidRPr="000E7AB7">
      <w:t>Guidance and Binder Tabs</w:t>
    </w:r>
    <w:r>
      <w:t xml:space="preserve"> </w:t>
    </w:r>
    <w:r w:rsidRPr="00E76CE3">
      <w:t>Version</w:t>
    </w:r>
    <w:r>
      <w:t xml:space="preserve"> 2.0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8012B7">
      <w:rPr>
        <w:noProof/>
      </w:rPr>
      <w:t>22</w:t>
    </w:r>
    <w:r w:rsidRPr="00E76CE3">
      <w:fldChar w:fldCharType="end"/>
    </w:r>
    <w:r w:rsidRPr="00E76CE3">
      <w:t xml:space="preserve"> of </w:t>
    </w:r>
    <w:r w:rsidR="00AA5516">
      <w:fldChar w:fldCharType="begin"/>
    </w:r>
    <w:r w:rsidR="00AA5516">
      <w:instrText xml:space="preserve"> NUMPAGES  </w:instrText>
    </w:r>
    <w:r w:rsidR="00AA5516">
      <w:fldChar w:fldCharType="separate"/>
    </w:r>
    <w:r w:rsidR="008012B7">
      <w:rPr>
        <w:noProof/>
      </w:rPr>
      <w:t>40</w:t>
    </w:r>
    <w:r w:rsidR="00AA5516">
      <w:rPr>
        <w:noProof/>
      </w:rPr>
      <w:fldChar w:fldCharType="end"/>
    </w:r>
    <w:r w:rsidRPr="00E76CE3">
      <w:tab/>
    </w:r>
    <w:r>
      <w:t>24Apr2013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C9A13C" w14:textId="77777777" w:rsidR="00AA5516" w:rsidRDefault="00AA5516">
      <w:pPr>
        <w:spacing w:line="240" w:lineRule="auto"/>
      </w:pPr>
      <w:r>
        <w:separator/>
      </w:r>
    </w:p>
  </w:footnote>
  <w:footnote w:type="continuationSeparator" w:id="0">
    <w:p w14:paraId="4ECDED79" w14:textId="77777777" w:rsidR="00AA5516" w:rsidRDefault="00AA551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13CD9F" w14:textId="77777777" w:rsidR="004F6BC2" w:rsidRDefault="004F6BC2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6806EF" w14:textId="77777777" w:rsidR="00EB762F" w:rsidRDefault="00EB762F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CD396D" w14:textId="77777777" w:rsidR="00C674D4" w:rsidRDefault="00C674D4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467456" w14:textId="77777777" w:rsidR="00C674D4" w:rsidRDefault="00C674D4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2B26E3" w14:textId="77777777" w:rsidR="00B51DA8" w:rsidRDefault="00B51DA8"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D5610D" w14:textId="77777777" w:rsidR="00B51DA8" w:rsidRDefault="00B51DA8">
    <w:pPr>
      <w:pStyle w:val="Header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283534" w14:textId="77777777" w:rsidR="00B51DA8" w:rsidRDefault="00B51DA8">
    <w:pPr>
      <w:pStyle w:val="Header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4D6070" w14:textId="77777777" w:rsidR="00B51DA8" w:rsidRDefault="00B51DA8">
    <w:pPr>
      <w:pStyle w:val="Header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20ABF" w14:textId="77777777" w:rsidR="00B51DA8" w:rsidRDefault="00B51DA8">
    <w:pPr>
      <w:pStyle w:val="Header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A2F987" w14:textId="77777777" w:rsidR="00B51DA8" w:rsidRDefault="00B51D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1B0622" w14:textId="77777777" w:rsidR="004F6BC2" w:rsidRDefault="004F6BC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673764" w14:textId="77777777" w:rsidR="00C50594" w:rsidRDefault="00C5059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949381" w14:textId="77777777" w:rsidR="00C50594" w:rsidRDefault="00C50594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D7ED64" w14:textId="77777777" w:rsidR="00CA62FA" w:rsidRDefault="00CA62FA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0D912C" w14:textId="77777777" w:rsidR="00CA62FA" w:rsidRDefault="00CA62FA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F1549D" w14:textId="77777777" w:rsidR="00B05A85" w:rsidRDefault="00B05A85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6432FD" w14:textId="77777777" w:rsidR="00B05A85" w:rsidRDefault="00B05A85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2987E2" w14:textId="77777777" w:rsidR="00EB762F" w:rsidRDefault="00EB762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794A885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pStyle w:val="ListBullet"/>
      <w:lvlText w:val="*"/>
      <w:lvlJc w:val="left"/>
      <w:rPr>
        <w:rFonts w:cs="Times New Roman"/>
      </w:rPr>
    </w:lvl>
  </w:abstractNum>
  <w:abstractNum w:abstractNumId="2" w15:restartNumberingAfterBreak="0">
    <w:nsid w:val="04B829CD"/>
    <w:multiLevelType w:val="hybridMultilevel"/>
    <w:tmpl w:val="C3900B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EAE5682"/>
    <w:multiLevelType w:val="hybridMultilevel"/>
    <w:tmpl w:val="91C48602"/>
    <w:lvl w:ilvl="0" w:tplc="0172DE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002F3"/>
    <w:multiLevelType w:val="hybridMultilevel"/>
    <w:tmpl w:val="CC9AD5C0"/>
    <w:lvl w:ilvl="0" w:tplc="055E38F0">
      <w:start w:val="1"/>
      <w:numFmt w:val="bullet"/>
      <w:pStyle w:val="N1-1st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24938"/>
    <w:multiLevelType w:val="hybridMultilevel"/>
    <w:tmpl w:val="4FF4D9C8"/>
    <w:lvl w:ilvl="0" w:tplc="4CAE420C">
      <w:start w:val="1"/>
      <w:numFmt w:val="lowerLetter"/>
      <w:pStyle w:val="N4-4thBullet"/>
      <w:lvlText w:val="%1."/>
      <w:lvlJc w:val="left"/>
      <w:pPr>
        <w:tabs>
          <w:tab w:val="num" w:pos="2880"/>
        </w:tabs>
        <w:ind w:left="2880" w:hanging="576"/>
      </w:pPr>
      <w:rPr>
        <w:rFonts w:ascii="Garamond" w:hAnsi="Garamond" w:hint="default"/>
        <w:b w:val="0"/>
        <w:i w:val="0"/>
        <w:caps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F91DB0"/>
    <w:multiLevelType w:val="hybridMultilevel"/>
    <w:tmpl w:val="25A8FAA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22042EE8"/>
    <w:multiLevelType w:val="hybridMultilevel"/>
    <w:tmpl w:val="55FE7E36"/>
    <w:lvl w:ilvl="0" w:tplc="F1D8A6DC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  <w:position w:val="1"/>
        <w:sz w:val="20"/>
        <w:szCs w:val="36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8" w15:restartNumberingAfterBreak="0">
    <w:nsid w:val="24B578BB"/>
    <w:multiLevelType w:val="singleLevel"/>
    <w:tmpl w:val="879A8DEA"/>
    <w:lvl w:ilvl="0">
      <w:start w:val="1"/>
      <w:numFmt w:val="bullet"/>
      <w:pStyle w:val="ListBulletB-1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</w:abstractNum>
  <w:abstractNum w:abstractNumId="9" w15:restartNumberingAfterBreak="0">
    <w:nsid w:val="2CA7441C"/>
    <w:multiLevelType w:val="hybridMultilevel"/>
    <w:tmpl w:val="3B9AFBCA"/>
    <w:lvl w:ilvl="0" w:tplc="A6848E6C">
      <w:start w:val="1"/>
      <w:numFmt w:val="bullet"/>
      <w:lvlText w:val="o"/>
      <w:lvlJc w:val="left"/>
      <w:pPr>
        <w:ind w:left="2952" w:hanging="360"/>
      </w:pPr>
      <w:rPr>
        <w:rFonts w:ascii="Courier New" w:hAnsi="Courier New" w:hint="default"/>
        <w:position w:val="1"/>
        <w:sz w:val="24"/>
        <w:szCs w:val="36"/>
      </w:rPr>
    </w:lvl>
    <w:lvl w:ilvl="1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12" w:hanging="360"/>
      </w:pPr>
      <w:rPr>
        <w:rFonts w:ascii="Wingdings" w:hAnsi="Wingdings" w:hint="default"/>
      </w:rPr>
    </w:lvl>
  </w:abstractNum>
  <w:abstractNum w:abstractNumId="10" w15:restartNumberingAfterBreak="0">
    <w:nsid w:val="32495D27"/>
    <w:multiLevelType w:val="singleLevel"/>
    <w:tmpl w:val="6FE2D3D2"/>
    <w:lvl w:ilvl="0">
      <w:start w:val="1"/>
      <w:numFmt w:val="bullet"/>
      <w:pStyle w:val="N2-2ndBullet"/>
      <w:lvlText w:val="–"/>
      <w:lvlJc w:val="left"/>
      <w:pPr>
        <w:tabs>
          <w:tab w:val="num" w:pos="1728"/>
        </w:tabs>
        <w:ind w:left="1728" w:hanging="576"/>
      </w:pPr>
      <w:rPr>
        <w:rFonts w:ascii="Garamond" w:hAnsi="Garamond" w:hint="default"/>
        <w:sz w:val="28"/>
        <w:szCs w:val="36"/>
      </w:rPr>
    </w:lvl>
  </w:abstractNum>
  <w:abstractNum w:abstractNumId="11" w15:restartNumberingAfterBreak="0">
    <w:nsid w:val="33021944"/>
    <w:multiLevelType w:val="hybridMultilevel"/>
    <w:tmpl w:val="A34299E6"/>
    <w:lvl w:ilvl="0" w:tplc="8F0A1D20">
      <w:start w:val="1"/>
      <w:numFmt w:val="bullet"/>
      <w:pStyle w:val="TB-Table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72F80"/>
    <w:multiLevelType w:val="hybridMultilevel"/>
    <w:tmpl w:val="AFEC8A46"/>
    <w:lvl w:ilvl="0" w:tplc="FD6CB7E8">
      <w:start w:val="1"/>
      <w:numFmt w:val="decimal"/>
      <w:pStyle w:val="N3-3rdBullet"/>
      <w:lvlText w:val="%1."/>
      <w:lvlJc w:val="left"/>
      <w:pPr>
        <w:tabs>
          <w:tab w:val="num" w:pos="2304"/>
        </w:tabs>
        <w:ind w:left="2304" w:hanging="576"/>
      </w:pPr>
      <w:rPr>
        <w:rFonts w:ascii="Garamond" w:hAnsi="Garamond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1BF1E96"/>
    <w:multiLevelType w:val="hybridMultilevel"/>
    <w:tmpl w:val="4B74F71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739A2E53"/>
    <w:multiLevelType w:val="hybridMultilevel"/>
    <w:tmpl w:val="AC42E60C"/>
    <w:lvl w:ilvl="0" w:tplc="D944B3A0">
      <w:start w:val="1"/>
      <w:numFmt w:val="bullet"/>
      <w:pStyle w:val="ListBullet3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0"/>
  </w:num>
  <w:num w:numId="3">
    <w:abstractNumId w:val="4"/>
  </w:num>
  <w:num w:numId="4">
    <w:abstractNumId w:val="10"/>
  </w:num>
  <w:num w:numId="5">
    <w:abstractNumId w:val="12"/>
  </w:num>
  <w:num w:numId="6">
    <w:abstractNumId w:val="5"/>
  </w:num>
  <w:num w:numId="7">
    <w:abstractNumId w:val="4"/>
  </w:num>
  <w:num w:numId="8">
    <w:abstractNumId w:val="10"/>
  </w:num>
  <w:num w:numId="9">
    <w:abstractNumId w:val="12"/>
  </w:num>
  <w:num w:numId="10">
    <w:abstractNumId w:val="5"/>
  </w:num>
  <w:num w:numId="11">
    <w:abstractNumId w:val="11"/>
  </w:num>
  <w:num w:numId="12">
    <w:abstractNumId w:val="0"/>
  </w:num>
  <w:num w:numId="13">
    <w:abstractNumId w:val="1"/>
    <w:lvlOverride w:ilvl="0">
      <w:lvl w:ilvl="0">
        <w:start w:val="1"/>
        <w:numFmt w:val="bullet"/>
        <w:pStyle w:val="ListBullet"/>
        <w:lvlText w:val="-"/>
        <w:legacy w:legacy="1" w:legacySpace="0" w:legacyIndent="576"/>
        <w:lvlJc w:val="left"/>
        <w:pPr>
          <w:ind w:left="2304" w:hanging="576"/>
        </w:pPr>
        <w:rPr>
          <w:rFonts w:ascii="Times New Roman" w:hAnsi="Times New Roman" w:hint="default"/>
        </w:rPr>
      </w:lvl>
    </w:lvlOverride>
  </w:num>
  <w:num w:numId="14">
    <w:abstractNumId w:val="8"/>
  </w:num>
  <w:num w:numId="15">
    <w:abstractNumId w:val="14"/>
  </w:num>
  <w:num w:numId="16">
    <w:abstractNumId w:val="3"/>
  </w:num>
  <w:num w:numId="17">
    <w:abstractNumId w:val="2"/>
  </w:num>
  <w:num w:numId="18">
    <w:abstractNumId w:val="6"/>
  </w:num>
  <w:num w:numId="19">
    <w:abstractNumId w:val="13"/>
  </w:num>
  <w:num w:numId="20">
    <w:abstractNumId w:val="7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4FC"/>
    <w:rsid w:val="00012D51"/>
    <w:rsid w:val="000207AD"/>
    <w:rsid w:val="00043F57"/>
    <w:rsid w:val="00047CA7"/>
    <w:rsid w:val="0008448B"/>
    <w:rsid w:val="00093F81"/>
    <w:rsid w:val="000B7E69"/>
    <w:rsid w:val="000E7AB7"/>
    <w:rsid w:val="000F0CEF"/>
    <w:rsid w:val="000F72BF"/>
    <w:rsid w:val="00104474"/>
    <w:rsid w:val="00106D6A"/>
    <w:rsid w:val="001101E2"/>
    <w:rsid w:val="00117751"/>
    <w:rsid w:val="00131D04"/>
    <w:rsid w:val="001358D3"/>
    <w:rsid w:val="001A58A5"/>
    <w:rsid w:val="001B75C8"/>
    <w:rsid w:val="001C004D"/>
    <w:rsid w:val="001C5419"/>
    <w:rsid w:val="001F0EB6"/>
    <w:rsid w:val="00200D14"/>
    <w:rsid w:val="0021021C"/>
    <w:rsid w:val="002149EA"/>
    <w:rsid w:val="00236BCE"/>
    <w:rsid w:val="00261E9D"/>
    <w:rsid w:val="002674FC"/>
    <w:rsid w:val="00277B3E"/>
    <w:rsid w:val="00282383"/>
    <w:rsid w:val="002879A7"/>
    <w:rsid w:val="00291B07"/>
    <w:rsid w:val="002A794C"/>
    <w:rsid w:val="002C0714"/>
    <w:rsid w:val="002D7A6D"/>
    <w:rsid w:val="002F0B45"/>
    <w:rsid w:val="0030116D"/>
    <w:rsid w:val="003040C5"/>
    <w:rsid w:val="003063FB"/>
    <w:rsid w:val="003218E4"/>
    <w:rsid w:val="003227E1"/>
    <w:rsid w:val="00327EDC"/>
    <w:rsid w:val="003738D1"/>
    <w:rsid w:val="00375AF7"/>
    <w:rsid w:val="0039511E"/>
    <w:rsid w:val="003A22DB"/>
    <w:rsid w:val="003B5139"/>
    <w:rsid w:val="003B612D"/>
    <w:rsid w:val="00422860"/>
    <w:rsid w:val="00433EE2"/>
    <w:rsid w:val="00440055"/>
    <w:rsid w:val="004551A6"/>
    <w:rsid w:val="00455A64"/>
    <w:rsid w:val="0046580C"/>
    <w:rsid w:val="00475255"/>
    <w:rsid w:val="00475BBF"/>
    <w:rsid w:val="00496B5E"/>
    <w:rsid w:val="004A2E08"/>
    <w:rsid w:val="004A7316"/>
    <w:rsid w:val="004B4C3C"/>
    <w:rsid w:val="004F6BC2"/>
    <w:rsid w:val="00505720"/>
    <w:rsid w:val="00507BB1"/>
    <w:rsid w:val="00512272"/>
    <w:rsid w:val="00517558"/>
    <w:rsid w:val="0054305E"/>
    <w:rsid w:val="005525FF"/>
    <w:rsid w:val="005578E1"/>
    <w:rsid w:val="00565660"/>
    <w:rsid w:val="00570EA5"/>
    <w:rsid w:val="00581429"/>
    <w:rsid w:val="005957FA"/>
    <w:rsid w:val="005A0E1D"/>
    <w:rsid w:val="005C1724"/>
    <w:rsid w:val="005D1DF7"/>
    <w:rsid w:val="005E2F17"/>
    <w:rsid w:val="005E7CBE"/>
    <w:rsid w:val="005E7DC3"/>
    <w:rsid w:val="005F3A9F"/>
    <w:rsid w:val="005F62C9"/>
    <w:rsid w:val="00607A78"/>
    <w:rsid w:val="00627255"/>
    <w:rsid w:val="00633C91"/>
    <w:rsid w:val="00635953"/>
    <w:rsid w:val="006621E6"/>
    <w:rsid w:val="006657F6"/>
    <w:rsid w:val="00684690"/>
    <w:rsid w:val="00686554"/>
    <w:rsid w:val="00687026"/>
    <w:rsid w:val="00692635"/>
    <w:rsid w:val="006A0A2D"/>
    <w:rsid w:val="006B1905"/>
    <w:rsid w:val="006B412A"/>
    <w:rsid w:val="006C1FF3"/>
    <w:rsid w:val="006D2107"/>
    <w:rsid w:val="006E7A7A"/>
    <w:rsid w:val="0070437F"/>
    <w:rsid w:val="00717D15"/>
    <w:rsid w:val="0072483B"/>
    <w:rsid w:val="00793181"/>
    <w:rsid w:val="007B22D7"/>
    <w:rsid w:val="007D2D3E"/>
    <w:rsid w:val="007D3889"/>
    <w:rsid w:val="007D3D3B"/>
    <w:rsid w:val="007E700E"/>
    <w:rsid w:val="007F0999"/>
    <w:rsid w:val="007F30A8"/>
    <w:rsid w:val="008012B7"/>
    <w:rsid w:val="0080250B"/>
    <w:rsid w:val="008171B8"/>
    <w:rsid w:val="0082616A"/>
    <w:rsid w:val="00832EFE"/>
    <w:rsid w:val="00834E9F"/>
    <w:rsid w:val="00847015"/>
    <w:rsid w:val="00871492"/>
    <w:rsid w:val="008B343A"/>
    <w:rsid w:val="008C3824"/>
    <w:rsid w:val="008E1E06"/>
    <w:rsid w:val="00902B93"/>
    <w:rsid w:val="00932A72"/>
    <w:rsid w:val="00956534"/>
    <w:rsid w:val="00985685"/>
    <w:rsid w:val="00993C07"/>
    <w:rsid w:val="009A6F87"/>
    <w:rsid w:val="009F2655"/>
    <w:rsid w:val="009F7725"/>
    <w:rsid w:val="00A24CA1"/>
    <w:rsid w:val="00A27E42"/>
    <w:rsid w:val="00A31795"/>
    <w:rsid w:val="00A550A1"/>
    <w:rsid w:val="00A61817"/>
    <w:rsid w:val="00A87EB7"/>
    <w:rsid w:val="00A9205D"/>
    <w:rsid w:val="00A97B93"/>
    <w:rsid w:val="00AA4DDE"/>
    <w:rsid w:val="00AA5516"/>
    <w:rsid w:val="00AB1662"/>
    <w:rsid w:val="00AB5283"/>
    <w:rsid w:val="00AC768B"/>
    <w:rsid w:val="00AD36EE"/>
    <w:rsid w:val="00AD4DA0"/>
    <w:rsid w:val="00B01C3E"/>
    <w:rsid w:val="00B03370"/>
    <w:rsid w:val="00B05A85"/>
    <w:rsid w:val="00B10200"/>
    <w:rsid w:val="00B249D9"/>
    <w:rsid w:val="00B330E0"/>
    <w:rsid w:val="00B362D2"/>
    <w:rsid w:val="00B51DA8"/>
    <w:rsid w:val="00B76360"/>
    <w:rsid w:val="00BB2E4E"/>
    <w:rsid w:val="00BB5A80"/>
    <w:rsid w:val="00BF0415"/>
    <w:rsid w:val="00C052A6"/>
    <w:rsid w:val="00C170D9"/>
    <w:rsid w:val="00C17826"/>
    <w:rsid w:val="00C40AA6"/>
    <w:rsid w:val="00C50594"/>
    <w:rsid w:val="00C55605"/>
    <w:rsid w:val="00C62A34"/>
    <w:rsid w:val="00C674D4"/>
    <w:rsid w:val="00C86992"/>
    <w:rsid w:val="00C87596"/>
    <w:rsid w:val="00CA62FA"/>
    <w:rsid w:val="00CD07B3"/>
    <w:rsid w:val="00CF2161"/>
    <w:rsid w:val="00D21CA4"/>
    <w:rsid w:val="00D45C78"/>
    <w:rsid w:val="00D63527"/>
    <w:rsid w:val="00D93100"/>
    <w:rsid w:val="00DA23D5"/>
    <w:rsid w:val="00DE429C"/>
    <w:rsid w:val="00DF0DBD"/>
    <w:rsid w:val="00DF4009"/>
    <w:rsid w:val="00E1682A"/>
    <w:rsid w:val="00E171BF"/>
    <w:rsid w:val="00E40B65"/>
    <w:rsid w:val="00E536D4"/>
    <w:rsid w:val="00E62F44"/>
    <w:rsid w:val="00E7612A"/>
    <w:rsid w:val="00E76CE3"/>
    <w:rsid w:val="00E9339E"/>
    <w:rsid w:val="00EB3AAA"/>
    <w:rsid w:val="00EB435C"/>
    <w:rsid w:val="00EB5F77"/>
    <w:rsid w:val="00EB762F"/>
    <w:rsid w:val="00EC3C8F"/>
    <w:rsid w:val="00EE291E"/>
    <w:rsid w:val="00EE7364"/>
    <w:rsid w:val="00F15ADF"/>
    <w:rsid w:val="00F2218F"/>
    <w:rsid w:val="00F47901"/>
    <w:rsid w:val="00F53C88"/>
    <w:rsid w:val="00F6577E"/>
    <w:rsid w:val="00F747C3"/>
    <w:rsid w:val="00F82549"/>
    <w:rsid w:val="00F91511"/>
    <w:rsid w:val="00FB49A8"/>
    <w:rsid w:val="00FC5639"/>
    <w:rsid w:val="00FC774A"/>
    <w:rsid w:val="00FD714C"/>
    <w:rsid w:val="00FF3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E3EFF3"/>
  <w15:docId w15:val="{73046144-7BC1-4B7A-A75B-921D96E20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7E69"/>
    <w:pPr>
      <w:spacing w:line="240" w:lineRule="atLeast"/>
    </w:pPr>
    <w:rPr>
      <w:rFonts w:asciiTheme="minorHAnsi" w:hAnsiTheme="minorHAnsi"/>
      <w:sz w:val="22"/>
    </w:rPr>
  </w:style>
  <w:style w:type="paragraph" w:styleId="Heading1">
    <w:name w:val="heading 1"/>
    <w:aliases w:val="H1-Sec.Head"/>
    <w:basedOn w:val="Normal"/>
    <w:next w:val="L1-FlLSp12"/>
    <w:qFormat/>
    <w:rsid w:val="001A58A5"/>
    <w:pPr>
      <w:keepNext/>
      <w:tabs>
        <w:tab w:val="left" w:pos="1152"/>
      </w:tabs>
      <w:spacing w:after="360" w:line="360" w:lineRule="atLeast"/>
      <w:ind w:left="1152" w:hanging="1152"/>
      <w:jc w:val="center"/>
      <w:outlineLvl w:val="0"/>
    </w:pPr>
    <w:rPr>
      <w:b/>
      <w:sz w:val="28"/>
    </w:rPr>
  </w:style>
  <w:style w:type="paragraph" w:styleId="Heading2">
    <w:name w:val="heading 2"/>
    <w:aliases w:val="H2-Sec. Head"/>
    <w:basedOn w:val="Heading1"/>
    <w:next w:val="L1-FlLSp12"/>
    <w:qFormat/>
    <w:rsid w:val="00C86992"/>
    <w:pPr>
      <w:spacing w:before="240" w:after="120"/>
      <w:jc w:val="left"/>
      <w:outlineLvl w:val="1"/>
    </w:pPr>
    <w:rPr>
      <w:sz w:val="24"/>
      <w:u w:val="single"/>
    </w:rPr>
  </w:style>
  <w:style w:type="paragraph" w:styleId="Heading3">
    <w:name w:val="heading 3"/>
    <w:aliases w:val="H3-Sec. Head"/>
    <w:basedOn w:val="Heading1"/>
    <w:next w:val="L1-FlLSp12"/>
    <w:qFormat/>
    <w:rsid w:val="007E700E"/>
    <w:pPr>
      <w:outlineLvl w:val="2"/>
    </w:pPr>
    <w:rPr>
      <w:sz w:val="24"/>
    </w:rPr>
  </w:style>
  <w:style w:type="paragraph" w:styleId="Heading4">
    <w:name w:val="heading 4"/>
    <w:aliases w:val="H4 Sec.Heading"/>
    <w:basedOn w:val="Heading1"/>
    <w:next w:val="L1-FlLSp12"/>
    <w:qFormat/>
    <w:rsid w:val="007E700E"/>
    <w:pPr>
      <w:outlineLvl w:val="3"/>
    </w:pPr>
    <w:rPr>
      <w:i/>
      <w:sz w:val="24"/>
    </w:rPr>
  </w:style>
  <w:style w:type="paragraph" w:styleId="Heading5">
    <w:name w:val="heading 5"/>
    <w:basedOn w:val="Normal"/>
    <w:next w:val="Normal"/>
    <w:qFormat/>
    <w:rsid w:val="007E700E"/>
    <w:pPr>
      <w:keepLines/>
      <w:spacing w:before="360" w:line="360" w:lineRule="atLeast"/>
      <w:jc w:val="center"/>
      <w:outlineLvl w:val="4"/>
    </w:pPr>
  </w:style>
  <w:style w:type="paragraph" w:styleId="Heading6">
    <w:name w:val="heading 6"/>
    <w:basedOn w:val="Normal"/>
    <w:next w:val="Normal"/>
    <w:qFormat/>
    <w:rsid w:val="007E700E"/>
    <w:pPr>
      <w:keepNext/>
      <w:spacing w:before="240"/>
      <w:jc w:val="center"/>
      <w:outlineLvl w:val="5"/>
    </w:pPr>
    <w:rPr>
      <w:b/>
      <w:caps/>
    </w:rPr>
  </w:style>
  <w:style w:type="paragraph" w:styleId="Heading7">
    <w:name w:val="heading 7"/>
    <w:basedOn w:val="Normal"/>
    <w:next w:val="Normal"/>
    <w:qFormat/>
    <w:rsid w:val="007E700E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1-CtrBoldHd">
    <w:name w:val="C1-Ctr BoldHd"/>
    <w:rsid w:val="007E700E"/>
    <w:pPr>
      <w:keepNext/>
      <w:spacing w:after="720" w:line="240" w:lineRule="atLeast"/>
      <w:jc w:val="center"/>
    </w:pPr>
    <w:rPr>
      <w:rFonts w:ascii="Franklin Gothic Medium" w:hAnsi="Franklin Gothic Medium"/>
      <w:b/>
      <w:color w:val="324162"/>
      <w:sz w:val="28"/>
    </w:rPr>
  </w:style>
  <w:style w:type="paragraph" w:customStyle="1" w:styleId="C2-CtrSglSp">
    <w:name w:val="C2-Ctr Sgl Sp"/>
    <w:basedOn w:val="Normal"/>
    <w:rsid w:val="007E700E"/>
    <w:pPr>
      <w:keepLines/>
      <w:jc w:val="center"/>
    </w:pPr>
  </w:style>
  <w:style w:type="paragraph" w:customStyle="1" w:styleId="C3-CtrSp12">
    <w:name w:val="C3-Ctr Sp&amp;1/2"/>
    <w:basedOn w:val="Normal"/>
    <w:rsid w:val="007E700E"/>
    <w:pPr>
      <w:keepLines/>
      <w:spacing w:line="360" w:lineRule="atLeast"/>
      <w:jc w:val="center"/>
    </w:pPr>
  </w:style>
  <w:style w:type="paragraph" w:customStyle="1" w:styleId="E1-Equation">
    <w:name w:val="E1-Equation"/>
    <w:basedOn w:val="Normal"/>
    <w:rsid w:val="007E700E"/>
    <w:pPr>
      <w:tabs>
        <w:tab w:val="center" w:pos="4680"/>
        <w:tab w:val="right" w:pos="9360"/>
      </w:tabs>
    </w:pPr>
  </w:style>
  <w:style w:type="paragraph" w:customStyle="1" w:styleId="E2-Equation">
    <w:name w:val="E2-Equation"/>
    <w:basedOn w:val="Normal"/>
    <w:rsid w:val="007E700E"/>
    <w:pPr>
      <w:tabs>
        <w:tab w:val="right" w:pos="1152"/>
        <w:tab w:val="center" w:pos="1440"/>
        <w:tab w:val="left" w:pos="1728"/>
      </w:tabs>
      <w:ind w:left="1728" w:hanging="1728"/>
    </w:pPr>
  </w:style>
  <w:style w:type="paragraph" w:styleId="Footer">
    <w:name w:val="footer"/>
    <w:basedOn w:val="Normal"/>
    <w:link w:val="FooterChar"/>
    <w:rsid w:val="00E76CE3"/>
    <w:pPr>
      <w:tabs>
        <w:tab w:val="center" w:pos="5040"/>
        <w:tab w:val="right" w:pos="9936"/>
      </w:tabs>
    </w:pPr>
    <w:rPr>
      <w:sz w:val="20"/>
    </w:rPr>
  </w:style>
  <w:style w:type="paragraph" w:styleId="FootnoteText">
    <w:name w:val="footnote text"/>
    <w:aliases w:val="F1"/>
    <w:semiHidden/>
    <w:rsid w:val="007E700E"/>
    <w:pPr>
      <w:tabs>
        <w:tab w:val="left" w:pos="120"/>
      </w:tabs>
      <w:spacing w:before="120" w:line="200" w:lineRule="atLeast"/>
      <w:ind w:left="115" w:hanging="115"/>
    </w:pPr>
    <w:rPr>
      <w:rFonts w:ascii="Garamond" w:hAnsi="Garamond"/>
      <w:sz w:val="16"/>
    </w:rPr>
  </w:style>
  <w:style w:type="paragraph" w:styleId="Header">
    <w:name w:val="header"/>
    <w:basedOn w:val="Normal"/>
    <w:link w:val="HeaderChar"/>
    <w:uiPriority w:val="99"/>
    <w:rsid w:val="007E700E"/>
    <w:rPr>
      <w:sz w:val="16"/>
    </w:rPr>
  </w:style>
  <w:style w:type="paragraph" w:customStyle="1" w:styleId="L1-FlLSp12">
    <w:name w:val="L1-FlL Sp&amp;1/2"/>
    <w:basedOn w:val="Normal"/>
    <w:rsid w:val="009F7725"/>
    <w:pPr>
      <w:tabs>
        <w:tab w:val="left" w:pos="1152"/>
      </w:tabs>
      <w:spacing w:line="360" w:lineRule="atLeast"/>
    </w:pPr>
  </w:style>
  <w:style w:type="paragraph" w:customStyle="1" w:styleId="N0-FlLftBullet">
    <w:name w:val="N0-Fl Lft Bullet"/>
    <w:basedOn w:val="Normal"/>
    <w:rsid w:val="007E700E"/>
    <w:pPr>
      <w:tabs>
        <w:tab w:val="left" w:pos="576"/>
      </w:tabs>
      <w:spacing w:after="240"/>
      <w:ind w:left="576" w:hanging="576"/>
    </w:pPr>
  </w:style>
  <w:style w:type="paragraph" w:customStyle="1" w:styleId="N1-1stBullet">
    <w:name w:val="N1-1st Bullet"/>
    <w:basedOn w:val="Normal"/>
    <w:rsid w:val="003A22DB"/>
    <w:pPr>
      <w:numPr>
        <w:numId w:val="7"/>
      </w:numPr>
      <w:tabs>
        <w:tab w:val="clear" w:pos="1152"/>
        <w:tab w:val="left" w:pos="2592"/>
      </w:tabs>
      <w:spacing w:after="240"/>
      <w:ind w:left="2592"/>
    </w:pPr>
    <w:rPr>
      <w:sz w:val="24"/>
    </w:rPr>
  </w:style>
  <w:style w:type="paragraph" w:customStyle="1" w:styleId="N2-2ndBullet">
    <w:name w:val="N2-2nd Bullet"/>
    <w:basedOn w:val="Normal"/>
    <w:uiPriority w:val="99"/>
    <w:rsid w:val="007E700E"/>
    <w:pPr>
      <w:numPr>
        <w:numId w:val="8"/>
      </w:numPr>
      <w:spacing w:after="240"/>
    </w:pPr>
  </w:style>
  <w:style w:type="paragraph" w:customStyle="1" w:styleId="N3-3rdBullet">
    <w:name w:val="N3-3rd Bullet"/>
    <w:basedOn w:val="Normal"/>
    <w:rsid w:val="007E700E"/>
    <w:pPr>
      <w:numPr>
        <w:numId w:val="9"/>
      </w:numPr>
      <w:spacing w:after="240"/>
    </w:pPr>
  </w:style>
  <w:style w:type="paragraph" w:customStyle="1" w:styleId="N4-4thBullet">
    <w:name w:val="N4-4th Bullet"/>
    <w:basedOn w:val="Normal"/>
    <w:rsid w:val="007E700E"/>
    <w:pPr>
      <w:numPr>
        <w:numId w:val="10"/>
      </w:numPr>
      <w:spacing w:after="240"/>
    </w:pPr>
  </w:style>
  <w:style w:type="paragraph" w:customStyle="1" w:styleId="N5-5thBullet">
    <w:name w:val="N5-5th Bullet"/>
    <w:basedOn w:val="Normal"/>
    <w:rsid w:val="007E700E"/>
    <w:pPr>
      <w:tabs>
        <w:tab w:val="left" w:pos="3456"/>
      </w:tabs>
      <w:spacing w:after="240"/>
      <w:ind w:left="3456" w:hanging="576"/>
    </w:pPr>
  </w:style>
  <w:style w:type="paragraph" w:customStyle="1" w:styleId="N6-DateInd">
    <w:name w:val="N6-Date Ind."/>
    <w:basedOn w:val="Normal"/>
    <w:rsid w:val="007E700E"/>
    <w:pPr>
      <w:tabs>
        <w:tab w:val="left" w:pos="4910"/>
      </w:tabs>
      <w:ind w:left="4910"/>
    </w:pPr>
  </w:style>
  <w:style w:type="paragraph" w:customStyle="1" w:styleId="N7-3Block">
    <w:name w:val="N7-3&quot; Block"/>
    <w:basedOn w:val="Normal"/>
    <w:rsid w:val="007E700E"/>
    <w:pPr>
      <w:tabs>
        <w:tab w:val="left" w:pos="1152"/>
      </w:tabs>
      <w:ind w:left="1152" w:right="1152"/>
    </w:pPr>
  </w:style>
  <w:style w:type="paragraph" w:customStyle="1" w:styleId="N8-QxQBlock">
    <w:name w:val="N8-QxQ Block"/>
    <w:basedOn w:val="Normal"/>
    <w:rsid w:val="007E700E"/>
    <w:pPr>
      <w:tabs>
        <w:tab w:val="left" w:pos="1152"/>
      </w:tabs>
      <w:spacing w:after="360" w:line="360" w:lineRule="atLeast"/>
      <w:ind w:left="1152" w:hanging="1152"/>
    </w:pPr>
  </w:style>
  <w:style w:type="paragraph" w:customStyle="1" w:styleId="P1-StandPara">
    <w:name w:val="P1-Stand Para"/>
    <w:basedOn w:val="Normal"/>
    <w:uiPriority w:val="99"/>
    <w:rsid w:val="007E700E"/>
    <w:pPr>
      <w:spacing w:line="360" w:lineRule="atLeast"/>
      <w:ind w:firstLine="1152"/>
    </w:pPr>
  </w:style>
  <w:style w:type="paragraph" w:customStyle="1" w:styleId="Q1-BestFinQ">
    <w:name w:val="Q1-Best/Fin Q"/>
    <w:basedOn w:val="Heading1"/>
    <w:rsid w:val="007E700E"/>
    <w:pPr>
      <w:spacing w:line="240" w:lineRule="atLeast"/>
    </w:pPr>
    <w:rPr>
      <w:rFonts w:cs="Times New Roman Bold"/>
      <w:sz w:val="24"/>
    </w:rPr>
  </w:style>
  <w:style w:type="paragraph" w:customStyle="1" w:styleId="SH-SglSpHead">
    <w:name w:val="SH-Sgl Sp Head"/>
    <w:basedOn w:val="Heading1"/>
    <w:rsid w:val="007E700E"/>
    <w:pPr>
      <w:tabs>
        <w:tab w:val="clear" w:pos="1152"/>
        <w:tab w:val="left" w:pos="576"/>
      </w:tabs>
      <w:spacing w:after="0" w:line="240" w:lineRule="atLeast"/>
      <w:ind w:left="576" w:hanging="576"/>
    </w:pPr>
    <w:rPr>
      <w:rFonts w:cs="Times New Roman Bold"/>
      <w:sz w:val="24"/>
    </w:rPr>
  </w:style>
  <w:style w:type="paragraph" w:customStyle="1" w:styleId="SL-FlLftSgl">
    <w:name w:val="SL-Fl Lft Sgl"/>
    <w:basedOn w:val="Normal"/>
    <w:uiPriority w:val="99"/>
    <w:rsid w:val="003A22DB"/>
    <w:pPr>
      <w:spacing w:after="240"/>
      <w:ind w:left="1440"/>
    </w:pPr>
    <w:rPr>
      <w:sz w:val="24"/>
    </w:rPr>
  </w:style>
  <w:style w:type="paragraph" w:customStyle="1" w:styleId="SP-SglSpPara">
    <w:name w:val="SP-Sgl Sp Para"/>
    <w:basedOn w:val="Normal"/>
    <w:rsid w:val="007E700E"/>
    <w:pPr>
      <w:tabs>
        <w:tab w:val="left" w:pos="576"/>
      </w:tabs>
      <w:ind w:firstLine="576"/>
    </w:pPr>
  </w:style>
  <w:style w:type="paragraph" w:customStyle="1" w:styleId="T0-ChapPgHd">
    <w:name w:val="T0-Chap/Pg Hd"/>
    <w:basedOn w:val="Normal"/>
    <w:rsid w:val="007E700E"/>
    <w:pPr>
      <w:tabs>
        <w:tab w:val="left" w:pos="8640"/>
      </w:tabs>
    </w:pPr>
    <w:rPr>
      <w:rFonts w:ascii="Franklin Gothic Medium" w:hAnsi="Franklin Gothic Medium"/>
      <w:szCs w:val="24"/>
      <w:u w:val="words"/>
    </w:rPr>
  </w:style>
  <w:style w:type="paragraph" w:styleId="TOC1">
    <w:name w:val="toc 1"/>
    <w:basedOn w:val="Normal"/>
    <w:semiHidden/>
    <w:rsid w:val="007E700E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2">
    <w:name w:val="toc 2"/>
    <w:basedOn w:val="Normal"/>
    <w:semiHidden/>
    <w:rsid w:val="007E700E"/>
    <w:pPr>
      <w:tabs>
        <w:tab w:val="left" w:pos="2160"/>
        <w:tab w:val="right" w:leader="dot" w:pos="8208"/>
        <w:tab w:val="left" w:pos="8640"/>
      </w:tabs>
      <w:ind w:left="2160" w:right="1800" w:hanging="720"/>
    </w:pPr>
    <w:rPr>
      <w:szCs w:val="22"/>
    </w:rPr>
  </w:style>
  <w:style w:type="paragraph" w:styleId="TOC3">
    <w:name w:val="toc 3"/>
    <w:basedOn w:val="Normal"/>
    <w:semiHidden/>
    <w:rsid w:val="007E700E"/>
    <w:pPr>
      <w:tabs>
        <w:tab w:val="left" w:pos="3024"/>
        <w:tab w:val="right" w:leader="dot" w:pos="8208"/>
        <w:tab w:val="left" w:pos="8640"/>
      </w:tabs>
      <w:ind w:left="3024" w:right="1800" w:hanging="864"/>
    </w:pPr>
  </w:style>
  <w:style w:type="paragraph" w:styleId="TOC4">
    <w:name w:val="toc 4"/>
    <w:basedOn w:val="Normal"/>
    <w:semiHidden/>
    <w:rsid w:val="007E700E"/>
    <w:pPr>
      <w:tabs>
        <w:tab w:val="left" w:pos="3888"/>
        <w:tab w:val="right" w:leader="dot" w:pos="8208"/>
        <w:tab w:val="left" w:pos="8640"/>
      </w:tabs>
      <w:ind w:left="3888" w:right="1800" w:hanging="864"/>
    </w:pPr>
  </w:style>
  <w:style w:type="paragraph" w:styleId="TOC5">
    <w:name w:val="toc 5"/>
    <w:basedOn w:val="Normal"/>
    <w:semiHidden/>
    <w:rsid w:val="007E700E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customStyle="1" w:styleId="TT-TableTitle">
    <w:name w:val="TT-Table Title"/>
    <w:basedOn w:val="Heading1"/>
    <w:rsid w:val="007E700E"/>
    <w:pPr>
      <w:tabs>
        <w:tab w:val="clear" w:pos="1152"/>
        <w:tab w:val="left" w:pos="1440"/>
      </w:tabs>
      <w:spacing w:after="0" w:line="240" w:lineRule="atLeast"/>
      <w:ind w:left="1440" w:hanging="1440"/>
    </w:pPr>
    <w:rPr>
      <w:b w:val="0"/>
      <w:sz w:val="22"/>
    </w:rPr>
  </w:style>
  <w:style w:type="paragraph" w:customStyle="1" w:styleId="CT-ContractInformation">
    <w:name w:val="CT-Contract Information"/>
    <w:basedOn w:val="Normal"/>
    <w:rsid w:val="007E700E"/>
    <w:pPr>
      <w:tabs>
        <w:tab w:val="left" w:pos="2232"/>
      </w:tabs>
      <w:spacing w:line="240" w:lineRule="exact"/>
    </w:pPr>
    <w:rPr>
      <w:vanish/>
    </w:rPr>
  </w:style>
  <w:style w:type="paragraph" w:customStyle="1" w:styleId="R1-ResPara">
    <w:name w:val="R1-Res. Para"/>
    <w:basedOn w:val="Normal"/>
    <w:rsid w:val="007E700E"/>
    <w:pPr>
      <w:ind w:left="288"/>
    </w:pPr>
  </w:style>
  <w:style w:type="paragraph" w:customStyle="1" w:styleId="R2-ResBullet">
    <w:name w:val="R2-Res Bullet"/>
    <w:basedOn w:val="Normal"/>
    <w:rsid w:val="007E700E"/>
    <w:pPr>
      <w:tabs>
        <w:tab w:val="left" w:pos="720"/>
      </w:tabs>
      <w:ind w:left="720" w:hanging="432"/>
    </w:pPr>
  </w:style>
  <w:style w:type="paragraph" w:customStyle="1" w:styleId="RF-Reference">
    <w:name w:val="RF-Reference"/>
    <w:basedOn w:val="Normal"/>
    <w:rsid w:val="007E700E"/>
    <w:pPr>
      <w:spacing w:line="240" w:lineRule="exact"/>
      <w:ind w:left="216" w:hanging="216"/>
    </w:pPr>
  </w:style>
  <w:style w:type="paragraph" w:customStyle="1" w:styleId="RH-SglSpHead">
    <w:name w:val="RH-Sgl Sp Head"/>
    <w:basedOn w:val="Heading1"/>
    <w:next w:val="RL-FlLftSgl"/>
    <w:rsid w:val="007E700E"/>
    <w:pPr>
      <w:pBdr>
        <w:bottom w:val="single" w:sz="24" w:space="1" w:color="AFBED9"/>
      </w:pBdr>
      <w:tabs>
        <w:tab w:val="clear" w:pos="1152"/>
      </w:tabs>
      <w:spacing w:after="480" w:line="360" w:lineRule="exact"/>
      <w:ind w:left="0" w:firstLine="0"/>
    </w:pPr>
    <w:rPr>
      <w:sz w:val="36"/>
      <w:u w:color="324162"/>
    </w:rPr>
  </w:style>
  <w:style w:type="paragraph" w:customStyle="1" w:styleId="RL-FlLftSgl">
    <w:name w:val="RL-Fl Lft Sgl"/>
    <w:basedOn w:val="Heading1"/>
    <w:rsid w:val="007E700E"/>
    <w:pPr>
      <w:tabs>
        <w:tab w:val="clear" w:pos="1152"/>
      </w:tabs>
      <w:spacing w:after="0" w:line="240" w:lineRule="atLeast"/>
      <w:ind w:left="0" w:firstLine="0"/>
    </w:pPr>
    <w:rPr>
      <w:sz w:val="24"/>
    </w:rPr>
  </w:style>
  <w:style w:type="paragraph" w:customStyle="1" w:styleId="SU-FlLftUndln">
    <w:name w:val="SU-Fl Lft Undln"/>
    <w:basedOn w:val="Normal"/>
    <w:rsid w:val="007E700E"/>
    <w:pPr>
      <w:keepNext/>
      <w:spacing w:line="240" w:lineRule="exact"/>
    </w:pPr>
    <w:rPr>
      <w:u w:val="single"/>
    </w:rPr>
  </w:style>
  <w:style w:type="paragraph" w:customStyle="1" w:styleId="Header-1">
    <w:name w:val="Header-1"/>
    <w:basedOn w:val="Heading1"/>
    <w:rsid w:val="007E700E"/>
    <w:pPr>
      <w:tabs>
        <w:tab w:val="clear" w:pos="1152"/>
      </w:tabs>
      <w:spacing w:after="0" w:line="240" w:lineRule="atLeast"/>
      <w:ind w:left="0" w:firstLine="0"/>
      <w:jc w:val="right"/>
    </w:pPr>
    <w:rPr>
      <w:sz w:val="20"/>
    </w:rPr>
  </w:style>
  <w:style w:type="paragraph" w:customStyle="1" w:styleId="Heading0">
    <w:name w:val="Heading 0"/>
    <w:aliases w:val="H0-Chap Head"/>
    <w:basedOn w:val="Heading1"/>
    <w:rsid w:val="007E700E"/>
    <w:pPr>
      <w:tabs>
        <w:tab w:val="clear" w:pos="1152"/>
      </w:tabs>
      <w:spacing w:after="0"/>
      <w:ind w:left="0" w:firstLine="0"/>
      <w:jc w:val="right"/>
    </w:pPr>
    <w:rPr>
      <w:sz w:val="40"/>
    </w:rPr>
  </w:style>
  <w:style w:type="character" w:styleId="PageNumber">
    <w:name w:val="page number"/>
    <w:basedOn w:val="DefaultParagraphFont"/>
    <w:rsid w:val="007E700E"/>
  </w:style>
  <w:style w:type="paragraph" w:customStyle="1" w:styleId="R0-FLLftSglBoldItalic">
    <w:name w:val="R0-FL Lft Sgl Bold Italic"/>
    <w:basedOn w:val="Heading1"/>
    <w:rsid w:val="007E700E"/>
    <w:pPr>
      <w:tabs>
        <w:tab w:val="clear" w:pos="1152"/>
      </w:tabs>
      <w:spacing w:after="0" w:line="240" w:lineRule="atLeast"/>
      <w:ind w:left="0" w:firstLine="0"/>
    </w:pPr>
    <w:rPr>
      <w:rFonts w:cs="Times New Roman Bold"/>
      <w:b w:val="0"/>
      <w:i/>
      <w:sz w:val="24"/>
    </w:rPr>
  </w:style>
  <w:style w:type="table" w:customStyle="1" w:styleId="TableWestatStandardFormat">
    <w:name w:val="Table Westat Standard Format"/>
    <w:basedOn w:val="TableNormal"/>
    <w:rsid w:val="007E700E"/>
    <w:rPr>
      <w:rFonts w:ascii="Franklin Gothic Medium" w:hAnsi="Franklin Gothic Medium"/>
    </w:rPr>
    <w:tblPr>
      <w:tblBorders>
        <w:top w:val="single" w:sz="4" w:space="0" w:color="auto"/>
        <w:bottom w:val="single" w:sz="4" w:space="0" w:color="auto"/>
      </w:tblBorders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  <w:vAlign w:val="bottom"/>
      </w:tcPr>
    </w:tblStylePr>
  </w:style>
  <w:style w:type="paragraph" w:customStyle="1" w:styleId="TC-TableofContentsHeading">
    <w:name w:val="TC-Table of Contents Heading"/>
    <w:basedOn w:val="Heading1"/>
    <w:next w:val="T0-ChapPgHd"/>
    <w:rsid w:val="007E700E"/>
    <w:pPr>
      <w:pBdr>
        <w:bottom w:val="single" w:sz="24" w:space="1" w:color="AFBED7"/>
      </w:pBdr>
      <w:tabs>
        <w:tab w:val="clear" w:pos="1152"/>
      </w:tabs>
      <w:spacing w:after="720"/>
      <w:ind w:left="6869" w:firstLine="0"/>
    </w:pPr>
  </w:style>
  <w:style w:type="paragraph" w:customStyle="1" w:styleId="TF-TblFN">
    <w:name w:val="TF-Tbl FN"/>
    <w:basedOn w:val="FootnoteText"/>
    <w:rsid w:val="007E700E"/>
    <w:rPr>
      <w:rFonts w:ascii="Franklin Gothic Medium" w:hAnsi="Franklin Gothic Medium"/>
    </w:rPr>
  </w:style>
  <w:style w:type="paragraph" w:customStyle="1" w:styleId="TRH-TableRowHeading">
    <w:name w:val="TRH-Table Row Heading"/>
    <w:basedOn w:val="Normal"/>
    <w:rsid w:val="00581429"/>
    <w:pPr>
      <w:jc w:val="right"/>
    </w:pPr>
    <w:rPr>
      <w:b/>
      <w:szCs w:val="28"/>
    </w:rPr>
  </w:style>
  <w:style w:type="paragraph" w:styleId="TOC6">
    <w:name w:val="toc 6"/>
    <w:semiHidden/>
    <w:rsid w:val="007E700E"/>
    <w:pPr>
      <w:tabs>
        <w:tab w:val="right" w:leader="dot" w:pos="8208"/>
        <w:tab w:val="left" w:pos="8640"/>
      </w:tabs>
      <w:ind w:left="288" w:right="1800"/>
    </w:pPr>
    <w:rPr>
      <w:rFonts w:ascii="Garamond" w:hAnsi="Garamond"/>
      <w:sz w:val="24"/>
      <w:szCs w:val="22"/>
    </w:rPr>
  </w:style>
  <w:style w:type="paragraph" w:styleId="TOC7">
    <w:name w:val="toc 7"/>
    <w:semiHidden/>
    <w:rsid w:val="007E700E"/>
    <w:pPr>
      <w:tabs>
        <w:tab w:val="right" w:leader="dot" w:pos="8208"/>
        <w:tab w:val="left" w:pos="8640"/>
      </w:tabs>
      <w:ind w:left="1440" w:right="1800"/>
    </w:pPr>
    <w:rPr>
      <w:rFonts w:ascii="Garamond" w:hAnsi="Garamond"/>
      <w:sz w:val="24"/>
      <w:szCs w:val="22"/>
    </w:rPr>
  </w:style>
  <w:style w:type="paragraph" w:styleId="TOC8">
    <w:name w:val="toc 8"/>
    <w:semiHidden/>
    <w:rsid w:val="007E700E"/>
    <w:pPr>
      <w:tabs>
        <w:tab w:val="right" w:leader="dot" w:pos="8208"/>
        <w:tab w:val="left" w:pos="8640"/>
      </w:tabs>
      <w:ind w:left="2160" w:right="1800"/>
    </w:pPr>
    <w:rPr>
      <w:rFonts w:ascii="Garamond" w:hAnsi="Garamond"/>
      <w:sz w:val="24"/>
      <w:szCs w:val="22"/>
    </w:rPr>
  </w:style>
  <w:style w:type="paragraph" w:styleId="TOC9">
    <w:name w:val="toc 9"/>
    <w:semiHidden/>
    <w:rsid w:val="007E700E"/>
    <w:pPr>
      <w:tabs>
        <w:tab w:val="right" w:leader="dot" w:pos="8208"/>
        <w:tab w:val="left" w:pos="8640"/>
      </w:tabs>
      <w:ind w:left="3024" w:right="1800"/>
    </w:pPr>
    <w:rPr>
      <w:rFonts w:ascii="Garamond" w:hAnsi="Garamond"/>
      <w:sz w:val="24"/>
      <w:szCs w:val="22"/>
    </w:rPr>
  </w:style>
  <w:style w:type="paragraph" w:customStyle="1" w:styleId="TX-TableText">
    <w:name w:val="TX-Table Text"/>
    <w:basedOn w:val="Normal"/>
    <w:rsid w:val="001A58A5"/>
    <w:pPr>
      <w:spacing w:after="120"/>
      <w:ind w:left="162"/>
    </w:pPr>
  </w:style>
  <w:style w:type="paragraph" w:customStyle="1" w:styleId="StyleStyleC1-CtrBoldHdUniversCondensed72ptNotBoldFran">
    <w:name w:val="Style Style C1-Ctr BoldHd + Univers Condensed 72 pt Not Bold + Fran..."/>
    <w:basedOn w:val="Normal"/>
    <w:autoRedefine/>
    <w:rsid w:val="007E700E"/>
    <w:pPr>
      <w:keepNext/>
      <w:jc w:val="right"/>
    </w:pPr>
    <w:rPr>
      <w:rFonts w:ascii="Franklin Gothic Demi Cond" w:hAnsi="Franklin Gothic Demi Cond"/>
      <w:bCs/>
      <w:caps/>
      <w:color w:val="336600"/>
      <w:sz w:val="144"/>
      <w:szCs w:val="1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58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8A5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E76CE3"/>
    <w:rPr>
      <w:rFonts w:asciiTheme="minorHAnsi" w:hAnsiTheme="minorHAnsi"/>
    </w:rPr>
  </w:style>
  <w:style w:type="paragraph" w:customStyle="1" w:styleId="TB-TableBullets">
    <w:name w:val="TB-Table Bullets"/>
    <w:basedOn w:val="TX-TableText"/>
    <w:qFormat/>
    <w:rsid w:val="001A58A5"/>
    <w:pPr>
      <w:numPr>
        <w:numId w:val="11"/>
      </w:numPr>
      <w:ind w:left="432" w:hanging="288"/>
    </w:pPr>
  </w:style>
  <w:style w:type="paragraph" w:styleId="BodyText">
    <w:name w:val="Body Text"/>
    <w:basedOn w:val="Normal"/>
    <w:link w:val="BodyTextChar"/>
    <w:uiPriority w:val="99"/>
    <w:unhideWhenUsed/>
    <w:rsid w:val="003A22D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40" w:lineRule="auto"/>
      <w:ind w:left="1440" w:right="1296"/>
      <w:jc w:val="center"/>
    </w:pPr>
    <w:rPr>
      <w:rFonts w:ascii="Calibri" w:eastAsia="Calibri" w:hAnsi="Calibri"/>
      <w:b/>
      <w:sz w:val="28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3A22DB"/>
    <w:rPr>
      <w:rFonts w:ascii="Calibri" w:eastAsia="Calibri" w:hAnsi="Calibri"/>
      <w:b/>
      <w:sz w:val="28"/>
      <w:szCs w:val="22"/>
    </w:rPr>
  </w:style>
  <w:style w:type="character" w:styleId="Strong">
    <w:name w:val="Strong"/>
    <w:uiPriority w:val="22"/>
    <w:qFormat/>
    <w:rsid w:val="001A58A5"/>
    <w:rPr>
      <w:b/>
      <w:bCs/>
    </w:rPr>
  </w:style>
  <w:style w:type="character" w:customStyle="1" w:styleId="BoldUnderscore">
    <w:name w:val="BoldUnderscore"/>
    <w:uiPriority w:val="1"/>
    <w:qFormat/>
    <w:rsid w:val="001A58A5"/>
    <w:rPr>
      <w:b/>
      <w:bCs/>
      <w:u w:val="single"/>
    </w:rPr>
  </w:style>
  <w:style w:type="paragraph" w:customStyle="1" w:styleId="TH-TableHeading">
    <w:name w:val="TH-Table Heading"/>
    <w:basedOn w:val="TRH-TableRowHeading"/>
    <w:qFormat/>
    <w:rsid w:val="001A58A5"/>
    <w:pPr>
      <w:jc w:val="center"/>
    </w:pPr>
  </w:style>
  <w:style w:type="paragraph" w:customStyle="1" w:styleId="FooterLandscape">
    <w:name w:val="Footer Landscape"/>
    <w:basedOn w:val="Footer"/>
    <w:qFormat/>
    <w:rsid w:val="00A9205D"/>
    <w:pPr>
      <w:tabs>
        <w:tab w:val="clear" w:pos="5040"/>
        <w:tab w:val="clear" w:pos="9936"/>
        <w:tab w:val="center" w:pos="6480"/>
        <w:tab w:val="right" w:pos="12960"/>
      </w:tabs>
    </w:pPr>
  </w:style>
  <w:style w:type="character" w:customStyle="1" w:styleId="HeaderChar">
    <w:name w:val="Header Char"/>
    <w:link w:val="Header"/>
    <w:uiPriority w:val="99"/>
    <w:rsid w:val="00B249D9"/>
    <w:rPr>
      <w:rFonts w:asciiTheme="minorHAnsi" w:hAnsiTheme="minorHAnsi"/>
      <w:sz w:val="16"/>
    </w:rPr>
  </w:style>
  <w:style w:type="paragraph" w:styleId="ListBullet">
    <w:name w:val="List Bullet"/>
    <w:aliases w:val="List Bullet_0"/>
    <w:basedOn w:val="Normal"/>
    <w:uiPriority w:val="99"/>
    <w:rsid w:val="00B249D9"/>
    <w:pPr>
      <w:numPr>
        <w:numId w:val="13"/>
      </w:numPr>
      <w:tabs>
        <w:tab w:val="num" w:pos="360"/>
      </w:tabs>
      <w:ind w:left="360" w:hanging="360"/>
      <w:contextualSpacing/>
      <w:jc w:val="both"/>
    </w:pPr>
    <w:rPr>
      <w:rFonts w:ascii="Arial" w:hAnsi="Arial"/>
      <w:sz w:val="24"/>
    </w:rPr>
  </w:style>
  <w:style w:type="character" w:styleId="Hyperlink">
    <w:name w:val="Hyperlink"/>
    <w:uiPriority w:val="99"/>
    <w:rsid w:val="003A22DB"/>
    <w:rPr>
      <w:rFonts w:asciiTheme="minorHAnsi" w:hAnsiTheme="minorHAnsi" w:cs="Times New Roman"/>
      <w:color w:val="0000FF"/>
      <w:sz w:val="24"/>
      <w:u w:val="single"/>
    </w:rPr>
  </w:style>
  <w:style w:type="paragraph" w:styleId="BodyText3">
    <w:name w:val="Body Text 3"/>
    <w:basedOn w:val="Normal"/>
    <w:link w:val="BodyText3Char"/>
    <w:uiPriority w:val="99"/>
    <w:rsid w:val="00B249D9"/>
    <w:pPr>
      <w:jc w:val="center"/>
    </w:pPr>
    <w:rPr>
      <w:rFonts w:ascii="Arial" w:hAnsi="Arial"/>
      <w:b/>
      <w:sz w:val="24"/>
    </w:rPr>
  </w:style>
  <w:style w:type="character" w:customStyle="1" w:styleId="BodyText3Char">
    <w:name w:val="Body Text 3 Char"/>
    <w:basedOn w:val="DefaultParagraphFont"/>
    <w:link w:val="BodyText3"/>
    <w:uiPriority w:val="99"/>
    <w:rsid w:val="00B249D9"/>
    <w:rPr>
      <w:rFonts w:ascii="Arial" w:hAnsi="Arial"/>
      <w:b/>
      <w:sz w:val="24"/>
    </w:rPr>
  </w:style>
  <w:style w:type="paragraph" w:customStyle="1" w:styleId="BodyText4">
    <w:name w:val="Body Text 4"/>
    <w:basedOn w:val="Normal"/>
    <w:uiPriority w:val="99"/>
    <w:rsid w:val="00B249D9"/>
    <w:pPr>
      <w:tabs>
        <w:tab w:val="left" w:pos="2880"/>
        <w:tab w:val="left" w:pos="8640"/>
      </w:tabs>
      <w:spacing w:after="240"/>
      <w:ind w:left="1440" w:right="1440"/>
      <w:jc w:val="both"/>
    </w:pPr>
    <w:rPr>
      <w:rFonts w:ascii="Arial" w:hAnsi="Arial" w:cs="Arial"/>
      <w:sz w:val="24"/>
    </w:rPr>
  </w:style>
  <w:style w:type="paragraph" w:styleId="ListBullet3">
    <w:name w:val="List Bullet 3"/>
    <w:basedOn w:val="Normal"/>
    <w:uiPriority w:val="99"/>
    <w:rsid w:val="00B249D9"/>
    <w:pPr>
      <w:numPr>
        <w:numId w:val="15"/>
      </w:numPr>
      <w:ind w:left="2160" w:right="1440"/>
      <w:jc w:val="both"/>
    </w:pPr>
    <w:rPr>
      <w:rFonts w:ascii="Arial" w:hAnsi="Arial" w:cs="Arial"/>
      <w:sz w:val="24"/>
    </w:rPr>
  </w:style>
  <w:style w:type="paragraph" w:customStyle="1" w:styleId="BodyText5">
    <w:name w:val="Body Text 5"/>
    <w:basedOn w:val="BodyText4"/>
    <w:uiPriority w:val="99"/>
    <w:rsid w:val="00B249D9"/>
    <w:pPr>
      <w:jc w:val="center"/>
    </w:pPr>
  </w:style>
  <w:style w:type="character" w:styleId="Emphasis">
    <w:name w:val="Emphasis"/>
    <w:uiPriority w:val="99"/>
    <w:qFormat/>
    <w:rsid w:val="00B249D9"/>
    <w:rPr>
      <w:rFonts w:cs="Times New Roman"/>
      <w:i/>
    </w:rPr>
  </w:style>
  <w:style w:type="character" w:customStyle="1" w:styleId="description">
    <w:name w:val="description"/>
    <w:uiPriority w:val="99"/>
    <w:rsid w:val="00B249D9"/>
    <w:rPr>
      <w:rFonts w:cs="Times New Roman"/>
    </w:rPr>
  </w:style>
  <w:style w:type="paragraph" w:customStyle="1" w:styleId="ListBulletB-1">
    <w:name w:val="List BulletB-1"/>
    <w:basedOn w:val="ListBullet2"/>
    <w:uiPriority w:val="99"/>
    <w:rsid w:val="00B249D9"/>
    <w:pPr>
      <w:keepNext/>
      <w:numPr>
        <w:numId w:val="14"/>
      </w:numPr>
      <w:tabs>
        <w:tab w:val="num" w:pos="1440"/>
      </w:tabs>
      <w:spacing w:after="120"/>
      <w:ind w:left="3240"/>
      <w:contextualSpacing w:val="0"/>
      <w:jc w:val="both"/>
    </w:pPr>
    <w:rPr>
      <w:rFonts w:ascii="Arial" w:hAnsi="Arial"/>
      <w:sz w:val="24"/>
      <w:szCs w:val="22"/>
    </w:rPr>
  </w:style>
  <w:style w:type="paragraph" w:styleId="ListBullet2">
    <w:name w:val="List Bullet 2"/>
    <w:basedOn w:val="Normal"/>
    <w:uiPriority w:val="99"/>
    <w:semiHidden/>
    <w:unhideWhenUsed/>
    <w:rsid w:val="00B249D9"/>
    <w:pPr>
      <w:numPr>
        <w:numId w:val="12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2.xml"/><Relationship Id="rId21" Type="http://schemas.openxmlformats.org/officeDocument/2006/relationships/header" Target="header1.xml"/><Relationship Id="rId42" Type="http://schemas.openxmlformats.org/officeDocument/2006/relationships/header" Target="header7.xml"/><Relationship Id="rId47" Type="http://schemas.openxmlformats.org/officeDocument/2006/relationships/image" Target="media/image11.emf"/><Relationship Id="rId63" Type="http://schemas.openxmlformats.org/officeDocument/2006/relationships/image" Target="media/image15.emf"/><Relationship Id="rId68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hyperlink" Target="http://www.fda.gov/MedicalDevices/DeviceRegulationandGuidance/HowtoMarketYourDevice/InvestigationalDeviceExemptionIDE/ucm046706.htm" TargetMode="External"/><Relationship Id="rId29" Type="http://schemas.openxmlformats.org/officeDocument/2006/relationships/header" Target="header3.xml"/><Relationship Id="rId11" Type="http://schemas.openxmlformats.org/officeDocument/2006/relationships/hyperlink" Target="http://nccih.nih.gov/grants/toolbox" TargetMode="External"/><Relationship Id="rId24" Type="http://schemas.openxmlformats.org/officeDocument/2006/relationships/image" Target="media/image5.emf"/><Relationship Id="rId32" Type="http://schemas.openxmlformats.org/officeDocument/2006/relationships/hyperlink" Target="http://gcplearningcenter.niaid.nih.gov/" TargetMode="External"/><Relationship Id="rId37" Type="http://schemas.openxmlformats.org/officeDocument/2006/relationships/header" Target="header5.xml"/><Relationship Id="rId40" Type="http://schemas.openxmlformats.org/officeDocument/2006/relationships/footer" Target="footer9.xml"/><Relationship Id="rId45" Type="http://schemas.openxmlformats.org/officeDocument/2006/relationships/footer" Target="footer11.xml"/><Relationship Id="rId53" Type="http://schemas.openxmlformats.org/officeDocument/2006/relationships/header" Target="header11.xml"/><Relationship Id="rId58" Type="http://schemas.openxmlformats.org/officeDocument/2006/relationships/image" Target="media/image14.emf"/><Relationship Id="rId66" Type="http://schemas.openxmlformats.org/officeDocument/2006/relationships/header" Target="header16.xml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eader" Target="header14.xml"/><Relationship Id="rId19" Type="http://schemas.openxmlformats.org/officeDocument/2006/relationships/footer" Target="footer3.xml"/><Relationship Id="rId14" Type="http://schemas.openxmlformats.org/officeDocument/2006/relationships/hyperlink" Target="http://www.fda.gov/Drugs/DevelopmentApprovalProcess/HowDrugsareDevelopedandApproved/ApprovalApplications/InvestigationalNewDrugINDApplication/ucm071098.htm" TargetMode="External"/><Relationship Id="rId22" Type="http://schemas.openxmlformats.org/officeDocument/2006/relationships/footer" Target="footer4.xml"/><Relationship Id="rId27" Type="http://schemas.openxmlformats.org/officeDocument/2006/relationships/footer" Target="footer5.xml"/><Relationship Id="rId30" Type="http://schemas.openxmlformats.org/officeDocument/2006/relationships/footer" Target="footer6.xml"/><Relationship Id="rId35" Type="http://schemas.openxmlformats.org/officeDocument/2006/relationships/footer" Target="footer7.xml"/><Relationship Id="rId43" Type="http://schemas.openxmlformats.org/officeDocument/2006/relationships/footer" Target="footer10.xml"/><Relationship Id="rId48" Type="http://schemas.openxmlformats.org/officeDocument/2006/relationships/header" Target="header9.xml"/><Relationship Id="rId56" Type="http://schemas.openxmlformats.org/officeDocument/2006/relationships/header" Target="header12.xml"/><Relationship Id="rId64" Type="http://schemas.openxmlformats.org/officeDocument/2006/relationships/header" Target="header15.xml"/><Relationship Id="rId69" Type="http://schemas.openxmlformats.org/officeDocument/2006/relationships/header" Target="header17.xml"/><Relationship Id="rId8" Type="http://schemas.openxmlformats.org/officeDocument/2006/relationships/footer" Target="footer1.xml"/><Relationship Id="rId51" Type="http://schemas.openxmlformats.org/officeDocument/2006/relationships/footer" Target="footer13.xml"/><Relationship Id="rId72" Type="http://schemas.openxmlformats.org/officeDocument/2006/relationships/footer" Target="footer21.xml"/><Relationship Id="rId3" Type="http://schemas.openxmlformats.org/officeDocument/2006/relationships/settings" Target="settings.xml"/><Relationship Id="rId12" Type="http://schemas.openxmlformats.org/officeDocument/2006/relationships/hyperlink" Target="http://ohrp.cit.nih.gov/search/IrbDtl.aspx" TargetMode="External"/><Relationship Id="rId17" Type="http://schemas.openxmlformats.org/officeDocument/2006/relationships/image" Target="media/image2.emf"/><Relationship Id="rId25" Type="http://schemas.openxmlformats.org/officeDocument/2006/relationships/image" Target="media/image6.emf"/><Relationship Id="rId33" Type="http://schemas.openxmlformats.org/officeDocument/2006/relationships/hyperlink" Target="http://www.nihtraining.com/crtpub_508/index.html" TargetMode="External"/><Relationship Id="rId38" Type="http://schemas.openxmlformats.org/officeDocument/2006/relationships/footer" Target="footer8.xml"/><Relationship Id="rId46" Type="http://schemas.openxmlformats.org/officeDocument/2006/relationships/image" Target="media/image10.emf"/><Relationship Id="rId59" Type="http://schemas.openxmlformats.org/officeDocument/2006/relationships/header" Target="header13.xml"/><Relationship Id="rId67" Type="http://schemas.openxmlformats.org/officeDocument/2006/relationships/footer" Target="footer19.xml"/><Relationship Id="rId20" Type="http://schemas.openxmlformats.org/officeDocument/2006/relationships/image" Target="media/image4.emf"/><Relationship Id="rId41" Type="http://schemas.openxmlformats.org/officeDocument/2006/relationships/image" Target="media/image9.emf"/><Relationship Id="rId54" Type="http://schemas.openxmlformats.org/officeDocument/2006/relationships/footer" Target="footer14.xml"/><Relationship Id="rId62" Type="http://schemas.openxmlformats.org/officeDocument/2006/relationships/footer" Target="footer17.xml"/><Relationship Id="rId70" Type="http://schemas.openxmlformats.org/officeDocument/2006/relationships/footer" Target="footer2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fda.gov/AboutFDA/ReportsManualsForms/Forms/default.htm" TargetMode="External"/><Relationship Id="rId23" Type="http://schemas.openxmlformats.org/officeDocument/2006/relationships/hyperlink" Target="http://www.fda.gov/downloads/RegulatoryInformation/Guidances/UCM341008.pdf" TargetMode="External"/><Relationship Id="rId28" Type="http://schemas.openxmlformats.org/officeDocument/2006/relationships/image" Target="media/image7.emf"/><Relationship Id="rId36" Type="http://schemas.openxmlformats.org/officeDocument/2006/relationships/image" Target="media/image8.emf"/><Relationship Id="rId49" Type="http://schemas.openxmlformats.org/officeDocument/2006/relationships/footer" Target="footer12.xml"/><Relationship Id="rId57" Type="http://schemas.openxmlformats.org/officeDocument/2006/relationships/footer" Target="footer15.xml"/><Relationship Id="rId10" Type="http://schemas.openxmlformats.org/officeDocument/2006/relationships/hyperlink" Target="http://nccih.nih.gov/grants/toolbox" TargetMode="External"/><Relationship Id="rId31" Type="http://schemas.openxmlformats.org/officeDocument/2006/relationships/hyperlink" Target="http://phrp.nihtraining.com/users/login.php" TargetMode="External"/><Relationship Id="rId44" Type="http://schemas.openxmlformats.org/officeDocument/2006/relationships/header" Target="header8.xml"/><Relationship Id="rId52" Type="http://schemas.openxmlformats.org/officeDocument/2006/relationships/image" Target="media/image12.emf"/><Relationship Id="rId60" Type="http://schemas.openxmlformats.org/officeDocument/2006/relationships/footer" Target="footer16.xml"/><Relationship Id="rId65" Type="http://schemas.openxmlformats.org/officeDocument/2006/relationships/footer" Target="footer18.xm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hyperlink" Target="http://www.hhs.gov/ohrp/policy/consentckls.html" TargetMode="External"/><Relationship Id="rId18" Type="http://schemas.openxmlformats.org/officeDocument/2006/relationships/image" Target="media/image3.emf"/><Relationship Id="rId39" Type="http://schemas.openxmlformats.org/officeDocument/2006/relationships/header" Target="header6.xml"/><Relationship Id="rId34" Type="http://schemas.openxmlformats.org/officeDocument/2006/relationships/header" Target="header4.xml"/><Relationship Id="rId50" Type="http://schemas.openxmlformats.org/officeDocument/2006/relationships/header" Target="header10.xml"/><Relationship Id="rId55" Type="http://schemas.openxmlformats.org/officeDocument/2006/relationships/image" Target="media/image13.emf"/><Relationship Id="rId7" Type="http://schemas.openxmlformats.org/officeDocument/2006/relationships/image" Target="media/image1.jpeg"/><Relationship Id="rId71" Type="http://schemas.openxmlformats.org/officeDocument/2006/relationships/header" Target="header18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6102\6102.01.02.02\NCCAM%20Research%20Toolkit%20Update\NCCAM_Research_Toolk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NCCAM_Research_Toolkit</Template>
  <TotalTime>0</TotalTime>
  <Pages>7</Pages>
  <Words>2729</Words>
  <Characters>15557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18250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Regulatory Binder Elements - Summary Sheet</dc:title>
  <dc:subject>To provide an organizational framework and guidance for filing paper versions of essential study documents (or referencing location of an electronically stored file) and to provide a cover page with a description of the required contents for each binder section</dc:subject>
  <dc:creator>National Center for Complementary and Integrative Health</dc:creator>
  <cp:keywords>Regulatory Binder Elements, Summary Sheet, clinical trials, grant, grantee, form, template, primary investigator, PI, study, NCCIH, NIH</cp:keywords>
  <cp:lastModifiedBy>Bran, Derita</cp:lastModifiedBy>
  <cp:revision>2</cp:revision>
  <dcterms:created xsi:type="dcterms:W3CDTF">2020-10-19T16:09:00Z</dcterms:created>
  <dcterms:modified xsi:type="dcterms:W3CDTF">2020-10-19T16:09:00Z</dcterms:modified>
</cp:coreProperties>
</file>